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1C3" w:rsidRPr="00FD02E1" w:rsidRDefault="00AF588B" w:rsidP="00FD02E1">
      <w:pPr>
        <w:pStyle w:val="Overskrift1acadre"/>
      </w:pPr>
      <w:r w:rsidRPr="00FD02E1">
        <w:t>Dokumenter der muligvis kan låses</w:t>
      </w:r>
    </w:p>
    <w:p w:rsidR="003411C3" w:rsidRDefault="006460EB" w:rsidP="003411C3">
      <w:pPr>
        <w:rPr>
          <w:rFonts w:asciiTheme="minorHAnsi" w:hAnsiTheme="minorHAnsi"/>
        </w:rPr>
      </w:pPr>
      <w:r>
        <w:rPr>
          <w:rFonts w:asciiTheme="minorHAnsi" w:hAnsiTheme="minorHAnsi"/>
        </w:rPr>
        <w:t>Får du denne meddelelse er det blot en orientering om, at du ikke har ændret på de nævnte dokumenter i mere end 3 måneder.</w:t>
      </w:r>
    </w:p>
    <w:p w:rsidR="006460EB" w:rsidRDefault="006460EB" w:rsidP="003411C3">
      <w:pPr>
        <w:rPr>
          <w:rFonts w:asciiTheme="minorHAnsi" w:hAnsiTheme="minorHAnsi"/>
        </w:rPr>
      </w:pPr>
    </w:p>
    <w:p w:rsidR="006460EB" w:rsidRPr="003F6371" w:rsidRDefault="006460EB" w:rsidP="003411C3">
      <w:pPr>
        <w:rPr>
          <w:rFonts w:asciiTheme="minorHAnsi" w:hAnsiTheme="minorHAnsi"/>
          <w:b/>
        </w:rPr>
      </w:pPr>
      <w:r w:rsidRPr="003F6371">
        <w:rPr>
          <w:rFonts w:asciiTheme="minorHAnsi" w:hAnsiTheme="minorHAnsi"/>
          <w:b/>
        </w:rPr>
        <w:t>Det ville være hensigtsmæssigt, at låse dokumenter fordi</w:t>
      </w:r>
      <w:r w:rsidR="003F6371" w:rsidRPr="003F6371">
        <w:rPr>
          <w:rFonts w:asciiTheme="minorHAnsi" w:hAnsiTheme="minorHAnsi"/>
          <w:b/>
        </w:rPr>
        <w:t>:</w:t>
      </w:r>
    </w:p>
    <w:p w:rsidR="006460EB" w:rsidRDefault="003F6371" w:rsidP="006460EB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ingen kommer til at </w:t>
      </w:r>
      <w:proofErr w:type="spellStart"/>
      <w:r>
        <w:rPr>
          <w:rFonts w:asciiTheme="minorHAnsi" w:hAnsiTheme="minorHAnsi"/>
        </w:rPr>
        <w:t>udche</w:t>
      </w:r>
      <w:bookmarkStart w:id="0" w:name="_GoBack"/>
      <w:bookmarkEnd w:id="0"/>
      <w:r>
        <w:rPr>
          <w:rFonts w:asciiTheme="minorHAnsi" w:hAnsiTheme="minorHAnsi"/>
        </w:rPr>
        <w:t>cke</w:t>
      </w:r>
      <w:proofErr w:type="spellEnd"/>
      <w:r>
        <w:rPr>
          <w:rFonts w:asciiTheme="minorHAnsi" w:hAnsiTheme="minorHAnsi"/>
        </w:rPr>
        <w:t xml:space="preserve"> dine dokumenter uden du ved</w:t>
      </w:r>
    </w:p>
    <w:p w:rsidR="003F6371" w:rsidRDefault="003F6371" w:rsidP="006460EB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du skal ikke først låse dokumenter, når du skal afslutte en sag</w:t>
      </w:r>
    </w:p>
    <w:p w:rsidR="003F6371" w:rsidRDefault="003F6371" w:rsidP="006460EB">
      <w:pPr>
        <w:pStyle w:val="Listeafsnit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du kan til enhver tid se hvem der f.eks. har låst dokumentet op og evt. ændret</w:t>
      </w:r>
    </w:p>
    <w:p w:rsidR="003F6371" w:rsidRDefault="003F6371" w:rsidP="003F6371">
      <w:pPr>
        <w:rPr>
          <w:rFonts w:asciiTheme="minorHAnsi" w:hAnsiTheme="minorHAnsi"/>
        </w:rPr>
      </w:pPr>
    </w:p>
    <w:p w:rsidR="003F6371" w:rsidRDefault="003F6371" w:rsidP="003F6371">
      <w:pPr>
        <w:rPr>
          <w:rFonts w:asciiTheme="minorHAnsi" w:hAnsiTheme="minorHAnsi"/>
        </w:rPr>
      </w:pPr>
      <w:r>
        <w:rPr>
          <w:rFonts w:asciiTheme="minorHAnsi" w:hAnsiTheme="minorHAnsi"/>
        </w:rPr>
        <w:t>Selv om dokumenterne er låst</w:t>
      </w:r>
    </w:p>
    <w:p w:rsidR="003F6371" w:rsidRDefault="003F6371" w:rsidP="003F6371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kan du og andre til enhver tid låse dokumentet op</w:t>
      </w:r>
    </w:p>
    <w:p w:rsidR="003F6371" w:rsidRDefault="003F6371" w:rsidP="003F6371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kan du stadig tage en kopi af dokumentet (ved højreklik og eksporter dokument) og genbruge dette</w:t>
      </w:r>
    </w:p>
    <w:p w:rsidR="003F6371" w:rsidRDefault="003F6371" w:rsidP="003F6371">
      <w:pPr>
        <w:pStyle w:val="Listeafsnit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du kan også tage en kopi af journalisere på f.eks. en anden sag.</w:t>
      </w:r>
    </w:p>
    <w:p w:rsidR="003F6371" w:rsidRDefault="003F6371" w:rsidP="003F6371">
      <w:pPr>
        <w:rPr>
          <w:rFonts w:asciiTheme="minorHAnsi" w:hAnsiTheme="minorHAnsi"/>
        </w:rPr>
      </w:pPr>
    </w:p>
    <w:p w:rsidR="003F6371" w:rsidRPr="003F6371" w:rsidRDefault="003F6371" w:rsidP="003F637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Hvis du skal redigere dokumentet, bør du låse dokumentet op (højreklik) og redigere dokumentet. HUSK, at gemme dokumentet </w:t>
      </w:r>
      <w:r w:rsidRPr="003F6371">
        <w:rPr>
          <w:rFonts w:asciiTheme="minorHAnsi" w:hAnsiTheme="minorHAnsi"/>
          <w:b/>
        </w:rPr>
        <w:t>som en ny version</w:t>
      </w:r>
      <w:r>
        <w:rPr>
          <w:rFonts w:asciiTheme="minorHAnsi" w:hAnsiTheme="minorHAnsi"/>
          <w:b/>
        </w:rPr>
        <w:t xml:space="preserve">. </w:t>
      </w:r>
      <w:r>
        <w:rPr>
          <w:rFonts w:asciiTheme="minorHAnsi" w:hAnsiTheme="minorHAnsi"/>
        </w:rPr>
        <w:t xml:space="preserve"> På denne måde vil du fortsat kunne se hvordan det oprindelige dokument har set ud.</w:t>
      </w:r>
    </w:p>
    <w:p w:rsidR="003F6371" w:rsidRPr="006460EB" w:rsidRDefault="003F6371" w:rsidP="003F6371">
      <w:pPr>
        <w:pStyle w:val="Listeafsnit"/>
        <w:rPr>
          <w:rFonts w:asciiTheme="minorHAnsi" w:hAnsiTheme="minorHAnsi"/>
        </w:rPr>
      </w:pPr>
    </w:p>
    <w:p w:rsidR="003411C3" w:rsidRDefault="006460EB" w:rsidP="00FD02E1">
      <w:pPr>
        <w:pStyle w:val="Overskrift1acadre"/>
        <w:rPr>
          <w:sz w:val="24"/>
          <w:szCs w:val="24"/>
        </w:rPr>
      </w:pPr>
      <w:r>
        <w:rPr>
          <w:noProof/>
        </w:rPr>
        <w:drawing>
          <wp:inline distT="0" distB="0" distL="0" distR="0" wp14:anchorId="425EAD06" wp14:editId="45209B6B">
            <wp:extent cx="6120130" cy="317309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371" w:rsidRDefault="003F6371" w:rsidP="003F6371"/>
    <w:p w:rsidR="003F6371" w:rsidRDefault="003F6371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3F6371" w:rsidRDefault="003F6371" w:rsidP="003F6371">
      <w:pPr>
        <w:rPr>
          <w:rFonts w:asciiTheme="minorHAnsi" w:hAnsiTheme="minorHAnsi"/>
        </w:rPr>
      </w:pPr>
      <w:r w:rsidRPr="003F6371">
        <w:rPr>
          <w:rFonts w:asciiTheme="minorHAnsi" w:hAnsiTheme="minorHAnsi"/>
        </w:rPr>
        <w:lastRenderedPageBreak/>
        <w:t>Har du mange dokumenter som ikke er låst, er det nemmeste, at gå i Acadre CM</w:t>
      </w:r>
      <w:r>
        <w:rPr>
          <w:rFonts w:asciiTheme="minorHAnsi" w:hAnsiTheme="minorHAnsi"/>
        </w:rPr>
        <w:t>, på Arbejdslisten skal du se under mine dokumentudkast.</w:t>
      </w:r>
    </w:p>
    <w:p w:rsidR="003F6371" w:rsidRDefault="003F6371" w:rsidP="003F6371">
      <w:pPr>
        <w:rPr>
          <w:rFonts w:asciiTheme="minorHAnsi" w:hAnsiTheme="minorHAnsi"/>
        </w:rPr>
      </w:pPr>
    </w:p>
    <w:p w:rsidR="003F6371" w:rsidRDefault="003F6371" w:rsidP="003F6371">
      <w:pPr>
        <w:rPr>
          <w:rFonts w:asciiTheme="minorHAnsi" w:hAnsiTheme="minorHAnsi"/>
        </w:rPr>
      </w:pPr>
      <w:r>
        <w:rPr>
          <w:noProof/>
        </w:rPr>
        <w:drawing>
          <wp:inline distT="0" distB="0" distL="0" distR="0" wp14:anchorId="43B2B8A4" wp14:editId="4BC85D3C">
            <wp:extent cx="6120130" cy="378079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DE0" w:rsidRDefault="00C52DE0" w:rsidP="003F6371">
      <w:pPr>
        <w:rPr>
          <w:rFonts w:asciiTheme="minorHAnsi" w:hAnsiTheme="minorHAnsi"/>
        </w:rPr>
      </w:pPr>
    </w:p>
    <w:p w:rsidR="00C52DE0" w:rsidRPr="003F6371" w:rsidRDefault="00C52DE0" w:rsidP="003F637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Marker den øverste, hold shift-knappen nede og klik på nederste, højreklik og </w:t>
      </w:r>
      <w:r w:rsidR="00AF588B">
        <w:rPr>
          <w:rFonts w:asciiTheme="minorHAnsi" w:hAnsiTheme="minorHAnsi"/>
        </w:rPr>
        <w:t xml:space="preserve">vælg </w:t>
      </w:r>
      <w:r w:rsidR="00AF588B" w:rsidRPr="00AF588B">
        <w:rPr>
          <w:rFonts w:asciiTheme="minorHAnsi" w:hAnsiTheme="minorHAnsi"/>
          <w:b/>
        </w:rPr>
        <w:t>Opdater dokumenter</w:t>
      </w:r>
      <w:r w:rsidR="00AF588B">
        <w:rPr>
          <w:rFonts w:asciiTheme="minorHAnsi" w:hAnsiTheme="minorHAnsi"/>
        </w:rPr>
        <w:t xml:space="preserve">, </w:t>
      </w:r>
      <w:r w:rsidR="00AF588B" w:rsidRPr="00AF588B">
        <w:rPr>
          <w:rFonts w:asciiTheme="minorHAnsi" w:hAnsiTheme="minorHAnsi"/>
          <w:b/>
        </w:rPr>
        <w:t>Lås dokument</w:t>
      </w:r>
    </w:p>
    <w:p w:rsidR="003411C3" w:rsidRPr="00FD02E1" w:rsidRDefault="00AF588B" w:rsidP="00FD02E1">
      <w:pPr>
        <w:pStyle w:val="Overskrift1acadre"/>
      </w:pPr>
      <w:r w:rsidRPr="00FD02E1">
        <w:t>Når man retter i Acadre CM, bliver Formpipe Kvalitetskontrol først opdateret dagen efter.</w:t>
      </w:r>
    </w:p>
    <w:p w:rsidR="003129B5" w:rsidRDefault="003129B5"/>
    <w:sectPr w:rsidR="003129B5" w:rsidSect="003129B5">
      <w:headerReference w:type="default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EB" w:rsidRDefault="006460EB" w:rsidP="003411C3">
      <w:r>
        <w:separator/>
      </w:r>
    </w:p>
  </w:endnote>
  <w:endnote w:type="continuationSeparator" w:id="0">
    <w:p w:rsidR="006460EB" w:rsidRDefault="006460EB" w:rsidP="0034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3411C3" w:rsidP="003411C3">
    <w:pPr>
      <w:pStyle w:val="Sidefod"/>
      <w:pBdr>
        <w:bottom w:val="single" w:sz="6" w:space="1" w:color="auto"/>
      </w:pBdr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</w:p>
  <w:p w:rsidR="003411C3" w:rsidRDefault="003411C3" w:rsidP="003411C3">
    <w:pPr>
      <w:pStyle w:val="Sidefod"/>
      <w:rPr>
        <w:rFonts w:cs="Arial"/>
        <w:sz w:val="16"/>
        <w:szCs w:val="16"/>
      </w:rPr>
    </w:pPr>
    <w:r w:rsidRPr="003411C3">
      <w:rPr>
        <w:rFonts w:cs="Arial"/>
        <w:sz w:val="16"/>
        <w:szCs w:val="16"/>
      </w:rPr>
      <w:t xml:space="preserve">Dok.id: </w:t>
    </w:r>
    <w:r w:rsidR="00BF2F95">
      <w:rPr>
        <w:rFonts w:cs="Arial"/>
        <w:sz w:val="16"/>
        <w:szCs w:val="16"/>
      </w:rPr>
      <w:t>204464-17</w:t>
    </w:r>
    <w:r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ab/>
      <w:t xml:space="preserve">Acadre Undervisningsmateriale,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DATE \@ "dd-MM-yyyy" </w:instrText>
    </w:r>
    <w:r w:rsidR="00716319">
      <w:rPr>
        <w:rFonts w:cs="Arial"/>
        <w:sz w:val="16"/>
        <w:szCs w:val="16"/>
      </w:rPr>
      <w:fldChar w:fldCharType="separate"/>
    </w:r>
    <w:r w:rsidR="00BF2F95">
      <w:rPr>
        <w:rFonts w:cs="Arial"/>
        <w:noProof/>
        <w:sz w:val="16"/>
        <w:szCs w:val="16"/>
      </w:rPr>
      <w:t>07-08-2017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. Side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 w:rsidR="00716319">
      <w:rPr>
        <w:rFonts w:cs="Arial"/>
        <w:sz w:val="16"/>
        <w:szCs w:val="16"/>
      </w:rPr>
      <w:fldChar w:fldCharType="separate"/>
    </w:r>
    <w:r w:rsidR="00FD02E1">
      <w:rPr>
        <w:rFonts w:cs="Arial"/>
        <w:noProof/>
        <w:sz w:val="16"/>
        <w:szCs w:val="16"/>
      </w:rPr>
      <w:t>2</w:t>
    </w:r>
    <w:r w:rsidR="00716319"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af </w:t>
    </w:r>
    <w:r w:rsidR="00716319"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 w:rsidR="00716319">
      <w:rPr>
        <w:rFonts w:cs="Arial"/>
        <w:sz w:val="16"/>
        <w:szCs w:val="16"/>
      </w:rPr>
      <w:fldChar w:fldCharType="separate"/>
    </w:r>
    <w:r w:rsidR="00FD02E1">
      <w:rPr>
        <w:rFonts w:cs="Arial"/>
        <w:noProof/>
        <w:sz w:val="16"/>
        <w:szCs w:val="16"/>
      </w:rPr>
      <w:t>2</w:t>
    </w:r>
    <w:r w:rsidR="00716319">
      <w:rPr>
        <w:rFonts w:cs="Arial"/>
        <w:sz w:val="16"/>
        <w:szCs w:val="16"/>
      </w:rPr>
      <w:fldChar w:fldCharType="end"/>
    </w:r>
  </w:p>
  <w:p w:rsidR="00AA1DEF" w:rsidRPr="00AA1DEF" w:rsidRDefault="00BF2F95" w:rsidP="00AA1DEF">
    <w:pPr>
      <w:pStyle w:val="NormalWeb"/>
      <w:spacing w:before="0" w:beforeAutospacing="0" w:after="0" w:afterAutospacing="0"/>
      <w:rPr>
        <w:rFonts w:ascii="Arial" w:eastAsiaTheme="minorHAnsi" w:hAnsi="Arial" w:cs="Arial"/>
        <w:sz w:val="16"/>
        <w:szCs w:val="16"/>
        <w:lang w:eastAsia="en-US"/>
      </w:rPr>
    </w:pPr>
    <w:proofErr w:type="spellStart"/>
    <w:r>
      <w:rPr>
        <w:rFonts w:ascii="Arial" w:eastAsiaTheme="minorHAnsi" w:hAnsi="Arial" w:cs="Arial"/>
        <w:sz w:val="16"/>
        <w:szCs w:val="16"/>
        <w:lang w:eastAsia="en-US"/>
      </w:rPr>
      <w:t>Sagsid</w:t>
    </w:r>
    <w:proofErr w:type="spellEnd"/>
    <w:r>
      <w:rPr>
        <w:rFonts w:ascii="Arial" w:eastAsiaTheme="minorHAnsi" w:hAnsi="Arial" w:cs="Arial"/>
        <w:sz w:val="16"/>
        <w:szCs w:val="16"/>
        <w:lang w:eastAsia="en-US"/>
      </w:rPr>
      <w:t>.: 17-31798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EB" w:rsidRDefault="006460EB" w:rsidP="003411C3">
      <w:r>
        <w:separator/>
      </w:r>
    </w:p>
  </w:footnote>
  <w:footnote w:type="continuationSeparator" w:id="0">
    <w:p w:rsidR="006460EB" w:rsidRDefault="006460EB" w:rsidP="0034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1C3" w:rsidRDefault="00AF588B" w:rsidP="003411C3">
    <w:pPr>
      <w:pStyle w:val="Sidehoved"/>
    </w:pPr>
    <w:r>
      <w:rPr>
        <w:noProof/>
      </w:rPr>
      <mc:AlternateContent>
        <mc:Choice Requires="wpc">
          <w:drawing>
            <wp:inline distT="0" distB="0" distL="0" distR="0">
              <wp:extent cx="6120130" cy="440690"/>
              <wp:effectExtent l="0" t="0" r="4445" b="0"/>
              <wp:docPr id="5" name="Lærre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83498" y="0"/>
                          <a:ext cx="336632" cy="440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3455" cy="36453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565FF2AF" id="Lærred 1" o:spid="_x0000_s1026" editas="canvas" style="width:481.9pt;height:34.7pt;mso-position-horizontal-relative:char;mso-position-vertical-relative:line" coordsize="61201,4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iOzKmei637BrKWVoaqk&#10;2RuupppktringwNfLDKtwRqjkQEXH1HsIe4NxNachb3dWzFLiLaLx1YcVZbeQqR8wQD0JuSoIrnn&#10;LaLadQ0Em52qsDwKtPGCD9oNOtbj3wC67O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YN/LtgmbsrfNSsbGCLYwgklA9CTVGfxUkEbN+GlSmkIH5CH+nvOb7iEMrc/7zcBT4K7OFLeQZrm&#10;EqD8yEYj/SnrEb74MsY5L2uEkeK26agPMhYJQx+wFlB+0dW8e+o3XPb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RXZVJU5Drrf1BRxPPV12yt1UlLBGCzz&#10;VNTgq+GCJAOS8krgAf1PsJc/Ws99yJvVlaqXuptpvERRxZnt5FVR8ySAOhLyXcQ2nOO03dwwS3i3&#10;O1dmPAKs6FifkACetbb3wA67O9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5Ry&#10;SRSJLE7xSxOskckbMkkciMGR0dSGR0YAgg3B92jkeJ1liYrIpBBBoQRkEEZBByCOHVXRJEMcgDIw&#10;IIIqCDggg8QfMdXP/CrvTL9n7Uyu0N3VsuR3XslaR4svVOZKzOberWljpZq2U3aoyGLqITDNM1ml&#10;jeFm1yGR261fdG95tz9xuWbnlfmiZp+ZtoCETuavcW0hYI0h/FLCy+G7nLq0TNqkMjHm395b2t2/&#10;kff4OYeXolh2Dcy4MSiiQXCULKg/DHKp1ogwrCQLpTQoO77zA6xj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sNRUQUlPPVVMqQU1NDLUVE8jBY4YIUaSWW&#10;RjwqRxqST+APbU88NtC9zcMEgjUszHAVVFSSfIAAk9OQxS3EqwQqWmdgqqMksTQAD1JwOtfzvzvD&#10;cXde86/KVlZVRbVoayog2lt/W0dHjsZHJJHT1c1KrGOTMV0J11Ezan1N41IjRFXh/wC9vvHv3u9z&#10;ZPuF1LIvLMErLZW1SEiiBIV2StDPIvdK5q1ToUiNVUda/af2w2f2z5bisbeNG36WNWu7igLySkAs&#10;itSohQ9saCgoNZBdmYgV7hjqU+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rAf5d//M0d6/8A&#10;hgy/+9Fg/ecP3Ef+ni7x/wBKU/8AaTb9Yk/fA/5UbbP+lsP+0efq3331L6559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1201;height:4406;visibility:visible;mso-wrap-style:square">
                <v:fill o:detectmouseclick="t"/>
                <v:path o:connecttype="none"/>
              </v:shape>
              <v:shape id="Picture 3" o:spid="_x0000_s1028" type="#_x0000_t75" style="position:absolute;left:57834;width:3367;height:4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">
                <v:imagedata r:id="rId3" o:title=""/>
              </v:shape>
              <v:shape id="Picture 4" o:spid="_x0000_s1029" type="#_x0000_t75" style="position:absolute;width:12634;height:3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">
                <v:imagedata r:id="rId4" o:title=""/>
              </v:shape>
              <w10:anchorlock/>
            </v:group>
          </w:pict>
        </mc:Fallback>
      </mc:AlternateContent>
    </w:r>
  </w:p>
  <w:p w:rsidR="003411C3" w:rsidRDefault="003411C3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0686"/>
    <w:multiLevelType w:val="hybridMultilevel"/>
    <w:tmpl w:val="0A78E33C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A81633"/>
    <w:multiLevelType w:val="hybridMultilevel"/>
    <w:tmpl w:val="C70E047A"/>
    <w:lvl w:ilvl="0" w:tplc="040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EB"/>
    <w:rsid w:val="00286C62"/>
    <w:rsid w:val="003129B5"/>
    <w:rsid w:val="003411C3"/>
    <w:rsid w:val="003F6371"/>
    <w:rsid w:val="006460EB"/>
    <w:rsid w:val="00716319"/>
    <w:rsid w:val="00AA1DEF"/>
    <w:rsid w:val="00AF588B"/>
    <w:rsid w:val="00BF2F95"/>
    <w:rsid w:val="00C52DE0"/>
    <w:rsid w:val="00D74B09"/>
    <w:rsid w:val="00DE16E0"/>
    <w:rsid w:val="00E6759B"/>
    <w:rsid w:val="00FD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1E7EAC"/>
  <w15:docId w15:val="{53273C1A-664A-4E66-8150-5947EB63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B09"/>
    <w:pPr>
      <w:spacing w:after="0" w:line="240" w:lineRule="auto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411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Overskrift1acadre">
    <w:name w:val="Overskrift 1_acadre"/>
    <w:basedOn w:val="Overskrift1"/>
    <w:next w:val="Normal"/>
    <w:autoRedefine/>
    <w:qFormat/>
    <w:rsid w:val="00FD02E1"/>
    <w:pPr>
      <w:spacing w:line="276" w:lineRule="auto"/>
      <w:jc w:val="both"/>
    </w:pPr>
    <w:rPr>
      <w:rFonts w:asciiTheme="minorHAnsi" w:eastAsia="Times New Roman" w:hAnsiTheme="minorHAnsi" w:cs="Cambria"/>
      <w:color w:val="auto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41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idehoved">
    <w:name w:val="header"/>
    <w:basedOn w:val="Normal"/>
    <w:link w:val="SidehovedTegn"/>
    <w:uiPriority w:val="99"/>
    <w:semiHidden/>
    <w:unhideWhenUsed/>
    <w:rsid w:val="003411C3"/>
    <w:pPr>
      <w:tabs>
        <w:tab w:val="center" w:pos="4819"/>
        <w:tab w:val="right" w:pos="9638"/>
      </w:tabs>
    </w:pPr>
    <w:rPr>
      <w:rFonts w:eastAsia="Calibri" w:cs="Calibri"/>
      <w:sz w:val="24"/>
      <w:szCs w:val="24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411C3"/>
    <w:rPr>
      <w:rFonts w:ascii="Arial" w:eastAsia="Calibri" w:hAnsi="Arial" w:cs="Calibri"/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3411C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411C3"/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3411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411C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411C3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646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Center%20for%20Digitalisering%20Kommunikation%20og%20Erhverv\Digitalisering\Acadre\Acadre%20Vejledning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Acadre Vejledning</Template>
  <TotalTime>0</TotalTime>
  <Pages>2</Pages>
  <Words>173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Overskrifter</vt:lpstr>
      </vt:variant>
      <vt:variant>
        <vt:i4>3</vt:i4>
      </vt:variant>
    </vt:vector>
  </HeadingPairs>
  <TitlesOfParts>
    <vt:vector size="4" baseType="lpstr">
      <vt:lpstr/>
      <vt:lpstr>Forslag om låsning af dokumenter</vt:lpstr>
      <vt:lpstr>/</vt:lpstr>
      <vt:lpstr>Når man retter i Acadre CM, bliver Formpipe Kvalitetskontrol først opdateret dag</vt:lpstr>
    </vt:vector>
  </TitlesOfParts>
  <Company>Hvidovre Kommune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Vishart Nielsen</dc:creator>
  <cp:lastModifiedBy>Sanne Vishart Nielsen</cp:lastModifiedBy>
  <cp:revision>2</cp:revision>
  <dcterms:created xsi:type="dcterms:W3CDTF">2017-08-07T12:51:00Z</dcterms:created>
  <dcterms:modified xsi:type="dcterms:W3CDTF">2017-08-07T12:51:00Z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{797AB63A-3297-4AF3-A8EE-480365522AAF}</vt:lpwstr>
  </property>
</Properties>
</file>