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1C3" w:rsidRDefault="00D35507" w:rsidP="003411C3">
      <w:pPr>
        <w:pStyle w:val="Overskrift1acadre"/>
      </w:pPr>
      <w:r>
        <w:t>Udcheckede dokumenter</w:t>
      </w:r>
    </w:p>
    <w:p w:rsidR="003411C3" w:rsidRDefault="00D35507" w:rsidP="00D35507">
      <w:pPr>
        <w:rPr>
          <w:rFonts w:asciiTheme="minorHAnsi" w:hAnsiTheme="minorHAnsi"/>
        </w:rPr>
      </w:pPr>
      <w:r w:rsidRPr="00D35507">
        <w:rPr>
          <w:rFonts w:asciiTheme="minorHAnsi" w:hAnsiTheme="minorHAnsi"/>
        </w:rPr>
        <w:t>Hvis du har udcheckede dokumenter i Acadre (i mere end 1 dag) får du denne meddelelse</w:t>
      </w:r>
      <w:r>
        <w:rPr>
          <w:noProof/>
        </w:rPr>
        <w:drawing>
          <wp:inline distT="0" distB="0" distL="0" distR="0" wp14:anchorId="69EDF512" wp14:editId="39EBC48C">
            <wp:extent cx="6120130" cy="181356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507" w:rsidRDefault="00D35507" w:rsidP="00D35507">
      <w:pPr>
        <w:rPr>
          <w:rFonts w:asciiTheme="minorHAnsi" w:hAnsiTheme="minorHAnsi"/>
        </w:rPr>
      </w:pPr>
    </w:p>
    <w:p w:rsidR="00D35507" w:rsidRDefault="00D35507" w:rsidP="00D35507">
      <w:pPr>
        <w:rPr>
          <w:rFonts w:asciiTheme="minorHAnsi" w:hAnsiTheme="minorHAnsi"/>
        </w:rPr>
      </w:pPr>
      <w:r>
        <w:rPr>
          <w:rFonts w:asciiTheme="minorHAnsi" w:hAnsiTheme="minorHAnsi"/>
        </w:rPr>
        <w:t>I kvalitetskontrol-programmet kan du:</w:t>
      </w:r>
    </w:p>
    <w:p w:rsidR="00D35507" w:rsidRDefault="00D35507" w:rsidP="00D35507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873DD17" wp14:editId="225C1C63">
            <wp:extent cx="6120130" cy="89662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507" w:rsidRPr="00D35507" w:rsidRDefault="00D35507" w:rsidP="00D35507">
      <w:pPr>
        <w:rPr>
          <w:rFonts w:asciiTheme="minorHAnsi" w:hAnsiTheme="minorHAnsi"/>
        </w:rPr>
      </w:pPr>
    </w:p>
    <w:p w:rsidR="00D35507" w:rsidRPr="00D35507" w:rsidRDefault="00D35507" w:rsidP="00D35507">
      <w:pPr>
        <w:pStyle w:val="Listeafsnit"/>
        <w:numPr>
          <w:ilvl w:val="0"/>
          <w:numId w:val="2"/>
        </w:numPr>
        <w:rPr>
          <w:rFonts w:asciiTheme="minorHAnsi" w:hAnsiTheme="minorHAnsi"/>
        </w:rPr>
      </w:pPr>
      <w:r w:rsidRPr="00D35507">
        <w:rPr>
          <w:rFonts w:asciiTheme="minorHAnsi" w:hAnsiTheme="minorHAnsi"/>
        </w:rPr>
        <w:t xml:space="preserve">Åbne dokumentprofil (åbner i Acadre Cm, gå i menuen: </w:t>
      </w:r>
      <w:r w:rsidRPr="00D35507">
        <w:rPr>
          <w:rFonts w:asciiTheme="minorHAnsi" w:hAnsiTheme="minorHAnsi"/>
          <w:b/>
        </w:rPr>
        <w:t>handlinger</w:t>
      </w:r>
      <w:r w:rsidRPr="00D35507">
        <w:rPr>
          <w:rFonts w:asciiTheme="minorHAnsi" w:hAnsiTheme="minorHAnsi"/>
        </w:rPr>
        <w:t xml:space="preserve">, </w:t>
      </w:r>
      <w:r w:rsidRPr="00D35507">
        <w:rPr>
          <w:rFonts w:asciiTheme="minorHAnsi" w:hAnsiTheme="minorHAnsi"/>
          <w:b/>
        </w:rPr>
        <w:t>Dokumenter</w:t>
      </w:r>
      <w:r w:rsidRPr="00D35507">
        <w:rPr>
          <w:rFonts w:asciiTheme="minorHAnsi" w:hAnsiTheme="minorHAnsi"/>
        </w:rPr>
        <w:t xml:space="preserve">, vælg </w:t>
      </w:r>
      <w:r w:rsidRPr="00D35507">
        <w:rPr>
          <w:rFonts w:asciiTheme="minorHAnsi" w:hAnsiTheme="minorHAnsi"/>
          <w:b/>
        </w:rPr>
        <w:t>Check dokument ind</w:t>
      </w:r>
      <w:r w:rsidRPr="00D35507">
        <w:rPr>
          <w:rFonts w:asciiTheme="minorHAnsi" w:hAnsiTheme="minorHAnsi"/>
        </w:rPr>
        <w:t>)</w:t>
      </w:r>
    </w:p>
    <w:p w:rsidR="00D35507" w:rsidRPr="00D35507" w:rsidRDefault="00D35507" w:rsidP="00D35507">
      <w:pPr>
        <w:pStyle w:val="Listeafsnit"/>
        <w:numPr>
          <w:ilvl w:val="0"/>
          <w:numId w:val="2"/>
        </w:numPr>
        <w:rPr>
          <w:rFonts w:asciiTheme="minorHAnsi" w:hAnsiTheme="minorHAnsi"/>
        </w:rPr>
      </w:pPr>
      <w:r w:rsidRPr="00D35507">
        <w:rPr>
          <w:rFonts w:asciiTheme="minorHAnsi" w:hAnsiTheme="minorHAnsi"/>
        </w:rPr>
        <w:t>Kommunikér (via Skype)</w:t>
      </w:r>
    </w:p>
    <w:p w:rsidR="00D35507" w:rsidRPr="00D35507" w:rsidRDefault="00D35507" w:rsidP="00D35507">
      <w:pPr>
        <w:pStyle w:val="Listeafsnit"/>
        <w:numPr>
          <w:ilvl w:val="0"/>
          <w:numId w:val="2"/>
        </w:numPr>
        <w:rPr>
          <w:rFonts w:asciiTheme="minorHAnsi" w:hAnsiTheme="minorHAnsi"/>
        </w:rPr>
      </w:pPr>
      <w:r w:rsidRPr="00D35507">
        <w:rPr>
          <w:rFonts w:asciiTheme="minorHAnsi" w:hAnsiTheme="minorHAnsi"/>
        </w:rPr>
        <w:t>Udsætte (i 14 dage)</w:t>
      </w:r>
    </w:p>
    <w:p w:rsidR="00D35507" w:rsidRDefault="00D35507" w:rsidP="00D35507">
      <w:pPr>
        <w:pStyle w:val="Listeafsnit"/>
        <w:numPr>
          <w:ilvl w:val="0"/>
          <w:numId w:val="2"/>
        </w:numPr>
        <w:rPr>
          <w:rFonts w:asciiTheme="minorHAnsi" w:hAnsiTheme="minorHAnsi"/>
        </w:rPr>
      </w:pPr>
      <w:r w:rsidRPr="00D35507">
        <w:rPr>
          <w:rFonts w:asciiTheme="minorHAnsi" w:hAnsiTheme="minorHAnsi"/>
        </w:rPr>
        <w:t>Godkende (dette er dog ikke en mulighed, da alle dokumenter SKAL tilbage til Acadre)</w:t>
      </w:r>
    </w:p>
    <w:p w:rsidR="00D35507" w:rsidRDefault="00D35507" w:rsidP="00D35507">
      <w:pPr>
        <w:rPr>
          <w:rFonts w:asciiTheme="minorHAnsi" w:hAnsiTheme="minorHAnsi"/>
        </w:rPr>
      </w:pPr>
    </w:p>
    <w:p w:rsidR="00A856E0" w:rsidRDefault="00D35507" w:rsidP="00D35507">
      <w:pPr>
        <w:rPr>
          <w:rFonts w:asciiTheme="minorHAnsi" w:hAnsiTheme="minorHAnsi"/>
        </w:rPr>
      </w:pPr>
      <w:r w:rsidRPr="00D86441">
        <w:rPr>
          <w:rFonts w:asciiTheme="minorHAnsi" w:hAnsiTheme="minorHAnsi"/>
          <w:b/>
        </w:rPr>
        <w:t>Det er dog nemmere, at gøre direkte i Acadre CM. Gå i Arbejdslisten, under Mine</w:t>
      </w:r>
      <w:r w:rsidR="00D86441">
        <w:rPr>
          <w:rFonts w:asciiTheme="minorHAnsi" w:hAnsiTheme="minorHAnsi"/>
          <w:b/>
        </w:rPr>
        <w:t xml:space="preserve"> arbejdslister</w:t>
      </w:r>
      <w:r w:rsidR="00A856E0">
        <w:rPr>
          <w:rFonts w:asciiTheme="minorHAnsi" w:hAnsiTheme="minorHAnsi"/>
          <w:b/>
        </w:rPr>
        <w:t xml:space="preserve">, Udcheckede dokumenter. </w:t>
      </w:r>
      <w:r w:rsidR="00A856E0">
        <w:rPr>
          <w:rFonts w:asciiTheme="minorHAnsi" w:hAnsiTheme="minorHAnsi"/>
        </w:rPr>
        <w:t>Herfra kan man højre klikke på dokumenterne</w:t>
      </w:r>
      <w:r w:rsidR="00B536AA">
        <w:rPr>
          <w:rFonts w:asciiTheme="minorHAnsi" w:hAnsiTheme="minorHAnsi"/>
        </w:rPr>
        <w:t xml:space="preserve"> – se nedenstående</w:t>
      </w:r>
    </w:p>
    <w:p w:rsidR="00A856E0" w:rsidRDefault="00A856E0" w:rsidP="00D35507">
      <w:pPr>
        <w:rPr>
          <w:rFonts w:asciiTheme="minorHAnsi" w:hAnsiTheme="minorHAnsi"/>
        </w:rPr>
      </w:pPr>
    </w:p>
    <w:p w:rsidR="00A856E0" w:rsidRDefault="00A856E0" w:rsidP="00D35507">
      <w:pPr>
        <w:rPr>
          <w:rFonts w:asciiTheme="minorHAnsi" w:hAnsiTheme="minorHAnsi"/>
        </w:rPr>
      </w:pPr>
      <w:r>
        <w:rPr>
          <w:noProof/>
        </w:rPr>
        <w:lastRenderedPageBreak/>
        <w:drawing>
          <wp:inline distT="0" distB="0" distL="0" distR="0" wp14:anchorId="2499B513" wp14:editId="622119FF">
            <wp:extent cx="6120130" cy="3825240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6E0" w:rsidRDefault="00A856E0" w:rsidP="00D35507">
      <w:pPr>
        <w:rPr>
          <w:rFonts w:asciiTheme="minorHAnsi" w:hAnsiTheme="minorHAnsi"/>
        </w:rPr>
      </w:pPr>
    </w:p>
    <w:p w:rsidR="00D833F8" w:rsidRDefault="00D833F8" w:rsidP="00D35507">
      <w:pPr>
        <w:rPr>
          <w:rFonts w:asciiTheme="minorHAnsi" w:hAnsiTheme="minorHAnsi"/>
        </w:rPr>
      </w:pPr>
      <w:r>
        <w:rPr>
          <w:rFonts w:asciiTheme="minorHAnsi" w:hAnsiTheme="minorHAnsi"/>
        </w:rPr>
        <w:t>Tryk på OK, for at tjekke dokumentet ind.</w:t>
      </w:r>
    </w:p>
    <w:p w:rsidR="00D35507" w:rsidRDefault="00D35507" w:rsidP="00D833F8">
      <w:pPr>
        <w:rPr>
          <w:rFonts w:asciiTheme="minorHAnsi" w:hAnsiTheme="minorHAnsi"/>
        </w:rPr>
      </w:pPr>
    </w:p>
    <w:p w:rsidR="00D833F8" w:rsidRDefault="00D833F8" w:rsidP="00D833F8">
      <w:pPr>
        <w:rPr>
          <w:rFonts w:asciiTheme="minorHAnsi" w:hAnsiTheme="minorHAnsi"/>
        </w:rPr>
      </w:pPr>
      <w:r>
        <w:rPr>
          <w:rFonts w:asciiTheme="minorHAnsi" w:hAnsiTheme="minorHAnsi"/>
        </w:rPr>
        <w:t>Hvis du kommer til dit N-drev</w:t>
      </w:r>
      <w:r w:rsidR="00B50ED2">
        <w:rPr>
          <w:rFonts w:asciiTheme="minorHAnsi" w:hAnsiTheme="minorHAnsi"/>
        </w:rPr>
        <w:t xml:space="preserve"> – har Acadre problemer med selv </w:t>
      </w:r>
      <w:r w:rsidR="00E101B2">
        <w:rPr>
          <w:rFonts w:asciiTheme="minorHAnsi" w:hAnsiTheme="minorHAnsi"/>
        </w:rPr>
        <w:t>at finde dokumentet. Du kan derfor hjælpe med at dine dokumentet i ”roden” af dit N-drev. Dokumentet findes efter alle mapperne, hvor dokumentnummeret står foran</w:t>
      </w:r>
    </w:p>
    <w:p w:rsidR="00B536AA" w:rsidRDefault="001F7110" w:rsidP="00D833F8">
      <w:pPr>
        <w:rPr>
          <w:rFonts w:asciiTheme="minorHAnsi" w:hAnsi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1594485</wp:posOffset>
                </wp:positionH>
                <wp:positionV relativeFrom="paragraph">
                  <wp:posOffset>2358390</wp:posOffset>
                </wp:positionV>
                <wp:extent cx="2543175" cy="647700"/>
                <wp:effectExtent l="9525" t="9525" r="9525" b="9525"/>
                <wp:wrapNone/>
                <wp:docPr id="7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175" cy="6477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6DBFF6" id="Oval 2" o:spid="_x0000_s1026" style="position:absolute;margin-left:125.55pt;margin-top:185.7pt;width:200.2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" strokecolor="red">
                <v:fill opacity="0"/>
              </v:oval>
            </w:pict>
          </mc:Fallback>
        </mc:AlternateContent>
      </w:r>
      <w:r w:rsidR="00B536AA">
        <w:rPr>
          <w:noProof/>
        </w:rPr>
        <w:drawing>
          <wp:inline distT="0" distB="0" distL="0" distR="0" wp14:anchorId="61831E21" wp14:editId="1B7268C3">
            <wp:extent cx="5591175" cy="3112332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2228" cy="311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6AA" w:rsidRPr="00D833F8" w:rsidRDefault="00B536AA" w:rsidP="00D833F8">
      <w:pPr>
        <w:rPr>
          <w:sz w:val="24"/>
          <w:szCs w:val="24"/>
        </w:rPr>
      </w:pPr>
    </w:p>
    <w:p w:rsidR="00D35507" w:rsidRDefault="00B536AA">
      <w:r w:rsidRPr="00B536AA">
        <w:rPr>
          <w:rFonts w:asciiTheme="minorHAnsi" w:hAnsiTheme="minorHAnsi"/>
        </w:rPr>
        <w:t>Udpeg det dokument som du er i gang med at checke ind.</w:t>
      </w:r>
      <w:bookmarkStart w:id="0" w:name="_GoBack"/>
      <w:bookmarkEnd w:id="0"/>
    </w:p>
    <w:sectPr w:rsidR="00D35507" w:rsidSect="003129B5">
      <w:headerReference w:type="default" r:id="rId11"/>
      <w:footerReference w:type="defaul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507" w:rsidRDefault="00D35507" w:rsidP="003411C3">
      <w:r>
        <w:separator/>
      </w:r>
    </w:p>
  </w:endnote>
  <w:endnote w:type="continuationSeparator" w:id="0">
    <w:p w:rsidR="00D35507" w:rsidRDefault="00D35507" w:rsidP="0034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1C3" w:rsidRDefault="003411C3" w:rsidP="003411C3">
    <w:pPr>
      <w:pStyle w:val="Sidefod"/>
      <w:pBdr>
        <w:bottom w:val="single" w:sz="6" w:space="1" w:color="auto"/>
      </w:pBdr>
      <w:rPr>
        <w:rFonts w:cs="Arial"/>
        <w:sz w:val="16"/>
        <w:szCs w:val="16"/>
      </w:rPr>
    </w:pPr>
  </w:p>
  <w:p w:rsidR="003411C3" w:rsidRDefault="003411C3" w:rsidP="003411C3">
    <w:pPr>
      <w:pStyle w:val="Sidefod"/>
      <w:rPr>
        <w:rFonts w:cs="Arial"/>
        <w:sz w:val="16"/>
        <w:szCs w:val="16"/>
      </w:rPr>
    </w:pPr>
  </w:p>
  <w:p w:rsidR="003411C3" w:rsidRDefault="003411C3" w:rsidP="003411C3">
    <w:pPr>
      <w:pStyle w:val="Sidefod"/>
      <w:rPr>
        <w:rFonts w:cs="Arial"/>
        <w:sz w:val="16"/>
        <w:szCs w:val="16"/>
      </w:rPr>
    </w:pPr>
    <w:r w:rsidRPr="003411C3">
      <w:rPr>
        <w:rFonts w:cs="Arial"/>
        <w:sz w:val="16"/>
        <w:szCs w:val="16"/>
      </w:rPr>
      <w:t>Dok.id:</w:t>
    </w:r>
    <w:r w:rsidR="001F7110">
      <w:rPr>
        <w:rFonts w:cs="Arial"/>
        <w:sz w:val="16"/>
        <w:szCs w:val="16"/>
      </w:rPr>
      <w:t xml:space="preserve"> 207516-17</w:t>
    </w:r>
    <w:r>
      <w:rPr>
        <w:rFonts w:cs="Arial"/>
        <w:sz w:val="16"/>
        <w:szCs w:val="16"/>
      </w:rPr>
      <w:tab/>
      <w:t xml:space="preserve">Acadre Undervisningsmateriale, </w:t>
    </w:r>
    <w:r w:rsidR="00716319"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DATE \@ "dd-MM-yyyy" </w:instrText>
    </w:r>
    <w:r w:rsidR="00716319">
      <w:rPr>
        <w:rFonts w:cs="Arial"/>
        <w:sz w:val="16"/>
        <w:szCs w:val="16"/>
      </w:rPr>
      <w:fldChar w:fldCharType="separate"/>
    </w:r>
    <w:r w:rsidR="001F7110">
      <w:rPr>
        <w:rFonts w:cs="Arial"/>
        <w:noProof/>
        <w:sz w:val="16"/>
        <w:szCs w:val="16"/>
      </w:rPr>
      <w:t>10-08-2017</w:t>
    </w:r>
    <w:r w:rsidR="00716319"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. Side </w:t>
    </w:r>
    <w:r w:rsidR="00716319"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 w:rsidR="00716319">
      <w:rPr>
        <w:rFonts w:cs="Arial"/>
        <w:sz w:val="16"/>
        <w:szCs w:val="16"/>
      </w:rPr>
      <w:fldChar w:fldCharType="separate"/>
    </w:r>
    <w:r w:rsidR="001F7110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af </w:t>
    </w:r>
    <w:r w:rsidR="00716319"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 w:rsidR="00716319">
      <w:rPr>
        <w:rFonts w:cs="Arial"/>
        <w:sz w:val="16"/>
        <w:szCs w:val="16"/>
      </w:rPr>
      <w:fldChar w:fldCharType="separate"/>
    </w:r>
    <w:r w:rsidR="001F7110">
      <w:rPr>
        <w:rFonts w:cs="Arial"/>
        <w:noProof/>
        <w:sz w:val="16"/>
        <w:szCs w:val="16"/>
      </w:rPr>
      <w:t>2</w:t>
    </w:r>
    <w:r w:rsidR="00716319">
      <w:rPr>
        <w:rFonts w:cs="Arial"/>
        <w:sz w:val="16"/>
        <w:szCs w:val="16"/>
      </w:rPr>
      <w:fldChar w:fldCharType="end"/>
    </w:r>
  </w:p>
  <w:p w:rsidR="00AA1DEF" w:rsidRPr="00AA1DEF" w:rsidRDefault="001F7110" w:rsidP="00AA1DEF">
    <w:pPr>
      <w:pStyle w:val="NormalWeb"/>
      <w:spacing w:before="0" w:beforeAutospacing="0" w:after="0" w:afterAutospacing="0"/>
      <w:rPr>
        <w:rFonts w:ascii="Arial" w:eastAsiaTheme="minorHAnsi" w:hAnsi="Arial" w:cs="Arial"/>
        <w:sz w:val="16"/>
        <w:szCs w:val="16"/>
        <w:lang w:eastAsia="en-US"/>
      </w:rPr>
    </w:pPr>
    <w:r>
      <w:rPr>
        <w:rFonts w:ascii="Arial" w:eastAsiaTheme="minorHAnsi" w:hAnsi="Arial" w:cs="Arial"/>
        <w:sz w:val="16"/>
        <w:szCs w:val="16"/>
        <w:lang w:eastAsia="en-US"/>
      </w:rPr>
      <w:t>sagsid.: 17-31798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507" w:rsidRDefault="00D35507" w:rsidP="003411C3">
      <w:r>
        <w:separator/>
      </w:r>
    </w:p>
  </w:footnote>
  <w:footnote w:type="continuationSeparator" w:id="0">
    <w:p w:rsidR="00D35507" w:rsidRDefault="00D35507" w:rsidP="00341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1C3" w:rsidRDefault="001F7110" w:rsidP="003411C3">
    <w:pPr>
      <w:pStyle w:val="Sidehoved"/>
    </w:pPr>
    <w:r>
      <w:rPr>
        <w:noProof/>
      </w:rPr>
      <mc:AlternateContent>
        <mc:Choice Requires="wpc">
          <w:drawing>
            <wp:inline distT="0" distB="0" distL="0" distR="0">
              <wp:extent cx="6120130" cy="440690"/>
              <wp:effectExtent l="5715" t="1905" r="0" b="0"/>
              <wp:docPr id="5" name="Lærre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83498" y="0"/>
                          <a:ext cx="336632" cy="440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3455" cy="3645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51B197DA" id="Lærred 1" o:spid="_x0000_s1026" editas="canvas" style="width:481.9pt;height:34.7pt;mso-position-horizontal-relative:char;mso-position-vertical-relative:line" coordsize="61201,4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0iOzKmei637BrKWVoaqk&#10;2RuupppktringwNfLDKtwRqjkQEXH1HsIe4NxNachb3dWzFLiLaLx1YcVZbeQqR8wQD0JuSoIrnn&#10;LaLadQ0Em52qsDwKtPGCD9oNOtbj3wC67O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YN/LtgmbsrfNSsbGCLYwgklA9CTVGfxUkEbN+GlSmkIH5CH+nvOb7iEMrc/7zcBT4K7OFLeQZrm&#10;EqD8yEYj/SnrEb74MsY5L2uEkeK26agPMhYJQx+wFlB+0dW8e+o3XPb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RXZVJU5Drrf1BRxPPV12yt1UlLBGCzz&#10;VNTgq+GCJAOS8krgAf1PsJc/Ws99yJvVlaqXuptpvERRxZnt5FVR8ySAOhLyXcQ2nOO03dwwS3i3&#10;O1dmPAKs6FifkACetbb3wA67O9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5Ry&#10;SRSJLE7xSxOskckbMkkciMGR0dSGR0YAgg3B92jkeJ1liYrIpBBBoQRkEEZBByCOHVXRJEMcgDIw&#10;IIIqCDggg8QfMdXP/CrvTL9n7Uyu0N3VsuR3XslaR4svVOZKzOberWljpZq2U3aoyGLqITDNM1ml&#10;jeFm1yGR261fdG95tz9xuWbnlfmiZp+ZtoCETuavcW0hYI0h/FLCy+G7nLq0TNqkMjHm395b2t2/&#10;kff4OYeXolh2Dcy4MSiiQXCULKg/DHKp1ogwrCQLpTQoO77zA6xj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sNRUQUlPPVVMqQU1NDLUVE8jBY4YIUaSWW&#10;RjwqRxqST+APbU88NtC9zcMEgjUszHAVVFSSfIAAk9OQxS3EqwQqWmdgqqMksTQAD1JwOtfzvzvD&#10;cXde86/KVlZVRbVoayog2lt/W0dHjsZHJJHT1c1KrGOTMV0J11Ezan1N41IjRFXh/wC9vvHv3u9z&#10;ZPuF1LIvLMErLZW1SEiiBIV2StDPIvdK5q1ToUiNVUda/af2w2f2z5bisbeNG36WNWu7igLySkAs&#10;itSohQ9saCgoNZBdmYgV7hjqU+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rAf5d//M0d6/8A&#10;hgy/+9Fg/ecP3Ef+ni7x/wBKU/8AaTb9Yk/fA/5UbbP+lsP+0efq3331L6559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201;height:4406;visibility:visible;mso-wrap-style:square">
                <v:fill o:detectmouseclick="t"/>
                <v:path o:connecttype="none"/>
              </v:shape>
              <v:shape id="Picture 3" o:spid="_x0000_s1028" type="#_x0000_t75" style="position:absolute;left:57834;width:3367;height:4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">
                <v:imagedata r:id="rId3" o:title=""/>
              </v:shape>
              <v:shape id="Picture 4" o:spid="_x0000_s1029" type="#_x0000_t75" style="position:absolute;width:12634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">
                <v:imagedata r:id="rId4" o:title=""/>
              </v:shape>
              <w10:anchorlock/>
            </v:group>
          </w:pict>
        </mc:Fallback>
      </mc:AlternateContent>
    </w:r>
  </w:p>
  <w:p w:rsidR="003411C3" w:rsidRDefault="003411C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A70A2"/>
    <w:multiLevelType w:val="hybridMultilevel"/>
    <w:tmpl w:val="77AC8B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5022F4"/>
    <w:multiLevelType w:val="hybridMultilevel"/>
    <w:tmpl w:val="61F2E8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defaultTabStop w:val="1304"/>
  <w:hyphenationZone w:val="425"/>
  <w:characterSpacingControl w:val="doNotCompress"/>
  <w:savePreviewPicture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507"/>
    <w:rsid w:val="001F7110"/>
    <w:rsid w:val="00286C62"/>
    <w:rsid w:val="003129B5"/>
    <w:rsid w:val="003411C3"/>
    <w:rsid w:val="00716319"/>
    <w:rsid w:val="00A856E0"/>
    <w:rsid w:val="00AA1DEF"/>
    <w:rsid w:val="00B50ED2"/>
    <w:rsid w:val="00B536AA"/>
    <w:rsid w:val="00D35507"/>
    <w:rsid w:val="00D74B09"/>
    <w:rsid w:val="00D833F8"/>
    <w:rsid w:val="00D86441"/>
    <w:rsid w:val="00DE16E0"/>
    <w:rsid w:val="00E101B2"/>
    <w:rsid w:val="00E6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95A193C"/>
  <w15:docId w15:val="{10CB41DE-2F57-4DA8-9A08-4531358A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B09"/>
    <w:pPr>
      <w:spacing w:after="0" w:line="240" w:lineRule="auto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411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Overskrift1acadre">
    <w:name w:val="Overskrift 1_acadre"/>
    <w:basedOn w:val="Overskrift1"/>
    <w:next w:val="Normal"/>
    <w:autoRedefine/>
    <w:qFormat/>
    <w:rsid w:val="003411C3"/>
    <w:pPr>
      <w:spacing w:line="276" w:lineRule="auto"/>
    </w:pPr>
    <w:rPr>
      <w:rFonts w:ascii="Arial" w:eastAsia="Times New Roman" w:hAnsi="Arial" w:cs="Cambria"/>
      <w:color w:val="auto"/>
      <w:sz w:val="32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411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ehoved">
    <w:name w:val="header"/>
    <w:basedOn w:val="Normal"/>
    <w:link w:val="SidehovedTegn"/>
    <w:uiPriority w:val="99"/>
    <w:semiHidden/>
    <w:unhideWhenUsed/>
    <w:rsid w:val="003411C3"/>
    <w:pPr>
      <w:tabs>
        <w:tab w:val="center" w:pos="4819"/>
        <w:tab w:val="right" w:pos="9638"/>
      </w:tabs>
    </w:pPr>
    <w:rPr>
      <w:rFonts w:eastAsia="Calibri" w:cs="Calibri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3411C3"/>
    <w:rPr>
      <w:rFonts w:ascii="Arial" w:eastAsia="Calibri" w:hAnsi="Arial" w:cs="Calibri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3411C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411C3"/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3411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411C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411C3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D35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3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4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Center%20for%20Digitalisering%20Kommunikation%20og%20Erhverv\Digitalisering\Acadre\Acadre%20Vejledning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Acadre Vejledning</Template>
  <TotalTime>0</TotalTime>
  <Pages>2</Pages>
  <Words>125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Overskrifter</vt:lpstr>
      </vt:variant>
      <vt:variant>
        <vt:i4>1</vt:i4>
      </vt:variant>
    </vt:vector>
  </HeadingPairs>
  <TitlesOfParts>
    <vt:vector size="2" baseType="lpstr">
      <vt:lpstr/>
      <vt:lpstr>Udcheckede dokumenter</vt:lpstr>
    </vt:vector>
  </TitlesOfParts>
  <Company>Hvidovre Kommune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Sanne Vishart Nielsen</dc:creator>
  <cp:lastModifiedBy>Sanne Vishart Nielsen</cp:lastModifiedBy>
  <cp:revision>2</cp:revision>
  <dcterms:created xsi:type="dcterms:W3CDTF">2017-08-10T10:40:00Z</dcterms:created>
  <dcterms:modified xsi:type="dcterms:W3CDTF">2017-08-10T10:40:00Z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{DEB28DDF-16E8-448C-9F64-0A2918360334}</vt:lpwstr>
  </property>
</Properties>
</file>