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C3" w:rsidRDefault="00281C05" w:rsidP="003411C3">
      <w:pPr>
        <w:pStyle w:val="Overskrift1acadre"/>
      </w:pPr>
      <w:r>
        <w:t>Parter uden CPR</w:t>
      </w:r>
    </w:p>
    <w:p w:rsidR="00281C05" w:rsidRDefault="00281C05" w:rsidP="00281C0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Eksempler på En part uden Cpr. </w:t>
      </w:r>
    </w:p>
    <w:p w:rsidR="00281C05" w:rsidRDefault="00281C05" w:rsidP="00281C05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 w:rsidRPr="00281C05">
        <w:rPr>
          <w:rFonts w:asciiTheme="minorHAnsi" w:hAnsiTheme="minorHAnsi"/>
        </w:rPr>
        <w:t>ka</w:t>
      </w:r>
      <w:r>
        <w:rPr>
          <w:rFonts w:asciiTheme="minorHAnsi" w:hAnsiTheme="minorHAnsi"/>
        </w:rPr>
        <w:t xml:space="preserve">n være en ansat i kommunen </w:t>
      </w:r>
    </w:p>
    <w:p w:rsidR="00281C05" w:rsidRDefault="00281C05" w:rsidP="00281C05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Et boligselskab</w:t>
      </w:r>
    </w:p>
    <w:p w:rsidR="00281C05" w:rsidRDefault="00281C05" w:rsidP="00281C05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Et firma</w:t>
      </w:r>
    </w:p>
    <w:p w:rsidR="00281C05" w:rsidRDefault="00281C05" w:rsidP="00281C05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En skole</w:t>
      </w:r>
    </w:p>
    <w:p w:rsidR="00281C05" w:rsidRPr="00281C05" w:rsidRDefault="00281C05" w:rsidP="00281C05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Lokalt oprettede kontakter (hvis cpr. nr. ikke er tilføjet)</w:t>
      </w:r>
    </w:p>
    <w:p w:rsidR="00281C05" w:rsidRDefault="00281C05" w:rsidP="003411C3"/>
    <w:p w:rsidR="00281C05" w:rsidRDefault="00281C05" w:rsidP="003411C3">
      <w:r>
        <w:rPr>
          <w:noProof/>
        </w:rPr>
        <w:drawing>
          <wp:inline distT="0" distB="0" distL="0" distR="0" wp14:anchorId="54F151B8" wp14:editId="63289FBD">
            <wp:extent cx="6120130" cy="217614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05" w:rsidRDefault="00281C05" w:rsidP="003411C3"/>
    <w:p w:rsidR="00281C05" w:rsidRDefault="00281C05" w:rsidP="003411C3">
      <w:pPr>
        <w:rPr>
          <w:rFonts w:asciiTheme="minorHAnsi" w:hAnsiTheme="minorHAnsi"/>
        </w:rPr>
      </w:pPr>
      <w:r w:rsidRPr="00281C05">
        <w:rPr>
          <w:rFonts w:asciiTheme="minorHAnsi" w:hAnsiTheme="minorHAnsi"/>
        </w:rPr>
        <w:t>Når du et sikker på der ikke skal være cpr.numre på kontaktpersonen markere du alle</w:t>
      </w:r>
      <w:r w:rsidR="00EC1606">
        <w:rPr>
          <w:rFonts w:asciiTheme="minorHAnsi" w:hAnsiTheme="minorHAnsi"/>
        </w:rPr>
        <w:t xml:space="preserve"> og trykker på godkend.</w:t>
      </w:r>
    </w:p>
    <w:p w:rsidR="00281C05" w:rsidRDefault="00281C05" w:rsidP="003411C3">
      <w:pPr>
        <w:rPr>
          <w:rFonts w:asciiTheme="minorHAnsi" w:hAnsiTheme="minorHAnsi"/>
        </w:rPr>
      </w:pPr>
    </w:p>
    <w:p w:rsidR="00281C05" w:rsidRPr="00281C05" w:rsidRDefault="00281C05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1E94972" wp14:editId="7A73195E">
            <wp:extent cx="6120130" cy="235521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1C3" w:rsidRDefault="004A5DA6" w:rsidP="003411C3">
      <w:pPr>
        <w:pStyle w:val="Overskrift1acadre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264795</wp:posOffset>
                </wp:positionV>
                <wp:extent cx="6115050" cy="819150"/>
                <wp:effectExtent l="9525" t="9525" r="9525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9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606" w:rsidRDefault="00EC1606"/>
                          <w:p w:rsidR="00EC1606" w:rsidRDefault="00EC1606">
                            <w:r>
                              <w:t>HUSK, at lukke sagsprofilen hver gang du har åbnet via Formpipe Kvalitetskontrol, da der åbnes en ny session HVER gang du åbner ente sags- eller dokumentprofil.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20.85pt;width:481.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" fillcolor="#c6d9f1 [671]">
                <v:textbox>
                  <w:txbxContent>
                    <w:p w:rsidR="00EC1606" w:rsidRDefault="00EC1606"/>
                    <w:p w:rsidR="00EC1606" w:rsidRDefault="00EC1606">
                      <w:r>
                        <w:t>HUSK, at lukke sagsprofilen hver gang du har åbnet via Formpipe Kvalitetskontrol, da der åbnes en ny session HVER gang du åbner ente sags- eller dokumentprofil.</w:t>
                      </w:r>
                    </w:p>
                  </w:txbxContent>
                </v:textbox>
              </v:shape>
            </w:pict>
          </mc:Fallback>
        </mc:AlternateContent>
      </w:r>
    </w:p>
    <w:p w:rsidR="003411C3" w:rsidRDefault="003411C3" w:rsidP="003411C3">
      <w:pPr>
        <w:pStyle w:val="Overskrift1acadre"/>
        <w:rPr>
          <w:sz w:val="24"/>
          <w:szCs w:val="24"/>
        </w:rPr>
      </w:pPr>
    </w:p>
    <w:p w:rsidR="003129B5" w:rsidRDefault="003129B5">
      <w:bookmarkStart w:id="0" w:name="_GoBack"/>
      <w:bookmarkEnd w:id="0"/>
    </w:p>
    <w:sectPr w:rsidR="003129B5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C05" w:rsidRDefault="00281C05" w:rsidP="003411C3">
      <w:r>
        <w:separator/>
      </w:r>
    </w:p>
  </w:endnote>
  <w:endnote w:type="continuationSeparator" w:id="0">
    <w:p w:rsidR="00281C05" w:rsidRDefault="00281C05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4A5DA6">
      <w:rPr>
        <w:rFonts w:cs="Arial"/>
        <w:sz w:val="16"/>
        <w:szCs w:val="16"/>
      </w:rPr>
      <w:t>207783-17</w:t>
    </w:r>
    <w:r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4A5DA6">
      <w:rPr>
        <w:rFonts w:cs="Arial"/>
        <w:noProof/>
        <w:sz w:val="16"/>
        <w:szCs w:val="16"/>
      </w:rPr>
      <w:t>10-08-2017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4A5DA6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4A5DA6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4A5DA6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  <w:r>
      <w:rPr>
        <w:rFonts w:ascii="Arial" w:eastAsiaTheme="minorHAnsi" w:hAnsi="Arial" w:cs="Arial"/>
        <w:sz w:val="16"/>
        <w:szCs w:val="16"/>
        <w:lang w:eastAsia="en-US"/>
      </w:rPr>
      <w:t>Sagsid.: 17-31798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C05" w:rsidRDefault="00281C05" w:rsidP="003411C3">
      <w:r>
        <w:separator/>
      </w:r>
    </w:p>
  </w:footnote>
  <w:footnote w:type="continuationSeparator" w:id="0">
    <w:p w:rsidR="00281C05" w:rsidRDefault="00281C05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4A5DA6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5715" t="1905" r="0" b="0"/>
              <wp:docPr id="5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5D40030C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DI0J56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9CwwQAAANoAAAAPAAAAZHJzL2Rvd25yZXYueG1sRI9Bi8Iw&#10;FITvgv8hPGEvoqki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PcX0LD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A2340"/>
    <w:multiLevelType w:val="hybridMultilevel"/>
    <w:tmpl w:val="0AE2D384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savePreviewPicture/>
  <w:hdrShapeDefaults>
    <o:shapedefaults v:ext="edit" spidmax="2053"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05"/>
    <w:rsid w:val="00281C05"/>
    <w:rsid w:val="00286C62"/>
    <w:rsid w:val="003129B5"/>
    <w:rsid w:val="003411C3"/>
    <w:rsid w:val="004A5DA6"/>
    <w:rsid w:val="00716319"/>
    <w:rsid w:val="00AA1DEF"/>
    <w:rsid w:val="00D74B09"/>
    <w:rsid w:val="00DE16E0"/>
    <w:rsid w:val="00E6759B"/>
    <w:rsid w:val="00E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4FA6CC66"/>
  <w15:docId w15:val="{216F91C6-39A2-4628-9678-93513BA0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3411C3"/>
    <w:pPr>
      <w:spacing w:line="276" w:lineRule="auto"/>
    </w:pPr>
    <w:rPr>
      <w:rFonts w:ascii="Arial" w:eastAsia="Times New Roman" w:hAnsi="Arial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81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1</Pages>
  <Words>40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3</vt:i4>
      </vt:variant>
    </vt:vector>
  </HeadingPairs>
  <TitlesOfParts>
    <vt:vector size="4" baseType="lpstr">
      <vt:lpstr/>
      <vt:lpstr>Parter uden CPR</vt:lpstr>
      <vt:lpstr>/</vt:lpstr>
      <vt:lpstr/>
    </vt:vector>
  </TitlesOfParts>
  <Company>Hvidovre Kommune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2017-08-10T12:36:00Z</dcterms:created>
  <dcterms:modified xsi:type="dcterms:W3CDTF">2017-08-10T12:36:00Z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{CBCB9678-87CD-423B-98DE-2789C07C3666}</vt:lpwstr>
  </property>
</Properties>
</file>