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FE1" w:rsidRDefault="008A2FE1" w:rsidP="00D24631"/>
    <w:p w:rsidR="00D24631" w:rsidRDefault="00711726" w:rsidP="00D24631">
      <w:pPr>
        <w:pStyle w:val="Overskrift1"/>
        <w:rPr>
          <w:color w:val="auto"/>
        </w:rPr>
      </w:pPr>
      <w:r>
        <w:rPr>
          <w:color w:val="auto"/>
        </w:rPr>
        <w:t>Dokumenter uden adgangskode</w:t>
      </w:r>
    </w:p>
    <w:p w:rsidR="00711726" w:rsidRDefault="00711726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Hvis du får beskeden: </w:t>
      </w:r>
      <w:r w:rsidRPr="00711726">
        <w:rPr>
          <w:rFonts w:asciiTheme="minorHAnsi" w:hAnsiTheme="minorHAnsi"/>
          <w:b/>
        </w:rPr>
        <w:t>Vi har observeret dokumenter uden adgangskode</w:t>
      </w:r>
      <w:r>
        <w:rPr>
          <w:rFonts w:asciiTheme="minorHAnsi" w:hAnsiTheme="minorHAnsi"/>
        </w:rPr>
        <w:t xml:space="preserve">, kan det være, at dokumenter bliver overført fra et andet system f.eks. </w:t>
      </w:r>
      <w:proofErr w:type="spellStart"/>
      <w:r>
        <w:rPr>
          <w:rFonts w:asciiTheme="minorHAnsi" w:hAnsiTheme="minorHAnsi"/>
        </w:rPr>
        <w:t>Struktura</w:t>
      </w:r>
      <w:proofErr w:type="spellEnd"/>
    </w:p>
    <w:p w:rsidR="00711726" w:rsidRDefault="00711726" w:rsidP="00711726">
      <w:pPr>
        <w:rPr>
          <w:rFonts w:asciiTheme="minorHAnsi" w:hAnsiTheme="minorHAnsi"/>
        </w:rPr>
      </w:pPr>
    </w:p>
    <w:p w:rsidR="00711726" w:rsidRDefault="00711726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>Alle Hvidovre Kommunes sager og dokumenter SKAL have en adgangskode, fordi vi har 2 selvejende institutioner på kommunens netværk – og disse må IKKE se kommunens sager og dokumenter.</w:t>
      </w:r>
    </w:p>
    <w:p w:rsidR="00711726" w:rsidRDefault="00711726" w:rsidP="00711726">
      <w:pPr>
        <w:rPr>
          <w:rFonts w:asciiTheme="minorHAnsi" w:hAnsiTheme="minorHAnsi"/>
        </w:rPr>
      </w:pPr>
    </w:p>
    <w:p w:rsidR="008A362B" w:rsidRDefault="008A362B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>Den nemme udgave er:</w:t>
      </w:r>
    </w:p>
    <w:p w:rsidR="008A362B" w:rsidRDefault="008A362B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>Marker alle dokumenter</w:t>
      </w:r>
    </w:p>
    <w:p w:rsidR="008A362B" w:rsidRDefault="008A362B" w:rsidP="00711726">
      <w:pPr>
        <w:rPr>
          <w:rFonts w:asciiTheme="minorHAnsi" w:hAnsiTheme="minorHAnsi"/>
        </w:rPr>
      </w:pPr>
    </w:p>
    <w:p w:rsidR="008A362B" w:rsidRDefault="008A362B" w:rsidP="00711726">
      <w:pPr>
        <w:rPr>
          <w:rFonts w:asciiTheme="minorHAnsi" w:hAnsi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1835785</wp:posOffset>
                </wp:positionV>
                <wp:extent cx="295275" cy="190500"/>
                <wp:effectExtent l="0" t="0" r="28575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43345B" id="Ellipse 8" o:spid="_x0000_s1026" style="position:absolute;margin-left:20.55pt;margin-top:144.55pt;width:23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5770384" wp14:editId="5ED2C7C4">
            <wp:extent cx="6120130" cy="3653155"/>
            <wp:effectExtent l="0" t="0" r="0" b="444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62B" w:rsidRDefault="008A362B" w:rsidP="00711726">
      <w:pPr>
        <w:rPr>
          <w:rFonts w:asciiTheme="minorHAnsi" w:hAnsiTheme="minorHAnsi"/>
        </w:rPr>
      </w:pPr>
    </w:p>
    <w:p w:rsidR="008A362B" w:rsidRDefault="008A362B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>Klik på Sæt adgangskode – og vælg den adgangskode du skal have på sagen. Typisk er det HK. Tryk på Sæt adgangskode.</w:t>
      </w:r>
    </w:p>
    <w:p w:rsidR="008A362B" w:rsidRDefault="008A362B" w:rsidP="00711726">
      <w:pPr>
        <w:rPr>
          <w:rFonts w:asciiTheme="minorHAnsi" w:hAnsiTheme="minorHAnsi"/>
        </w:rPr>
      </w:pPr>
    </w:p>
    <w:p w:rsidR="008A362B" w:rsidRDefault="008A362B" w:rsidP="00711726">
      <w:pPr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0134CF90" wp14:editId="07B0989A">
            <wp:extent cx="6120130" cy="3653155"/>
            <wp:effectExtent l="0" t="0" r="0" b="444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62B" w:rsidRDefault="008A362B" w:rsidP="00711726">
      <w:pPr>
        <w:rPr>
          <w:rFonts w:asciiTheme="minorHAnsi" w:hAnsiTheme="minorHAnsi"/>
        </w:rPr>
      </w:pPr>
    </w:p>
    <w:p w:rsidR="008A362B" w:rsidRDefault="008A362B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>Når disse er væk, kan du gå til næste side og gentage processen, til du ikke længere har flere observationer.</w:t>
      </w:r>
    </w:p>
    <w:p w:rsidR="008A362B" w:rsidRDefault="008A362B" w:rsidP="00711726">
      <w:pPr>
        <w:rPr>
          <w:rFonts w:asciiTheme="minorHAnsi" w:hAnsiTheme="minorHAnsi"/>
        </w:rPr>
      </w:pPr>
    </w:p>
    <w:p w:rsidR="00711726" w:rsidRDefault="008A362B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Nogle gange kommer observationerne tilbage - </w:t>
      </w:r>
      <w:bookmarkStart w:id="0" w:name="_GoBack"/>
      <w:bookmarkEnd w:id="0"/>
      <w:r w:rsidR="00711726">
        <w:rPr>
          <w:rFonts w:asciiTheme="minorHAnsi" w:hAnsiTheme="minorHAnsi"/>
        </w:rPr>
        <w:t>Du kan nu gøre følgende:</w:t>
      </w:r>
    </w:p>
    <w:p w:rsidR="00711726" w:rsidRDefault="00711726" w:rsidP="00711726">
      <w:pPr>
        <w:rPr>
          <w:rFonts w:asciiTheme="minorHAnsi" w:hAnsiTheme="minorHAnsi"/>
        </w:rPr>
      </w:pPr>
    </w:p>
    <w:p w:rsidR="00711726" w:rsidRDefault="00711726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Klik på et af sagsnumrene: </w:t>
      </w:r>
    </w:p>
    <w:p w:rsidR="00711726" w:rsidRDefault="00711726" w:rsidP="00711726">
      <w:pPr>
        <w:rPr>
          <w:rFonts w:asciiTheme="minorHAnsi" w:hAnsi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2235834</wp:posOffset>
                </wp:positionV>
                <wp:extent cx="390525" cy="142875"/>
                <wp:effectExtent l="0" t="0" r="28575" b="2857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7BE73" id="Rektangel 4" o:spid="_x0000_s1026" style="position:absolute;margin-left:228.3pt;margin-top:176.05pt;width:30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D7E56B5" wp14:editId="72257A23">
            <wp:extent cx="6120130" cy="3653155"/>
            <wp:effectExtent l="0" t="0" r="0" b="444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726" w:rsidRDefault="00711726" w:rsidP="00711726">
      <w:pPr>
        <w:rPr>
          <w:rFonts w:asciiTheme="minorHAnsi" w:hAnsiTheme="minorHAnsi"/>
        </w:rPr>
      </w:pPr>
    </w:p>
    <w:p w:rsidR="00711726" w:rsidRDefault="00711726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Nu åbnes en ny Acadre – her ændrer du adgangskode til </w:t>
      </w:r>
      <w:r w:rsidRPr="00711726">
        <w:rPr>
          <w:rFonts w:asciiTheme="minorHAnsi" w:hAnsiTheme="minorHAnsi"/>
          <w:b/>
        </w:rPr>
        <w:t>Fortrolig</w:t>
      </w:r>
      <w:r>
        <w:rPr>
          <w:rFonts w:asciiTheme="minorHAnsi" w:hAnsiTheme="minorHAnsi"/>
          <w:b/>
        </w:rPr>
        <w:t xml:space="preserve"> - GEM</w:t>
      </w:r>
    </w:p>
    <w:p w:rsidR="00711726" w:rsidRDefault="00711726" w:rsidP="00711726">
      <w:pPr>
        <w:rPr>
          <w:rFonts w:asciiTheme="minorHAnsi" w:hAnsiTheme="minorHAnsi"/>
        </w:rPr>
      </w:pPr>
    </w:p>
    <w:p w:rsidR="00711726" w:rsidRDefault="00711726" w:rsidP="00711726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8E9D4AB" wp14:editId="2BEE1FA8">
            <wp:extent cx="5704664" cy="3400425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7834" cy="340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726" w:rsidRDefault="00711726" w:rsidP="00711726">
      <w:pPr>
        <w:rPr>
          <w:rFonts w:asciiTheme="minorHAnsi" w:hAnsiTheme="minorHAnsi"/>
        </w:rPr>
      </w:pPr>
    </w:p>
    <w:p w:rsidR="00711726" w:rsidRDefault="00711726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>Du svarer ja til at du ønsker at ændre adgangskoden på sagens dokumenter</w:t>
      </w:r>
    </w:p>
    <w:p w:rsidR="00711726" w:rsidRDefault="00711726" w:rsidP="00711726">
      <w:pPr>
        <w:rPr>
          <w:rFonts w:asciiTheme="minorHAnsi" w:hAnsiTheme="minorHAnsi"/>
        </w:rPr>
      </w:pPr>
    </w:p>
    <w:p w:rsidR="00711726" w:rsidRDefault="00711726" w:rsidP="00711726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3E50442" wp14:editId="440774C4">
            <wp:extent cx="4833918" cy="1876425"/>
            <wp:effectExtent l="0" t="0" r="508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7136" cy="187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726" w:rsidRDefault="00711726" w:rsidP="00711726">
      <w:pPr>
        <w:rPr>
          <w:rFonts w:asciiTheme="minorHAnsi" w:hAnsiTheme="minorHAnsi"/>
        </w:rPr>
      </w:pPr>
    </w:p>
    <w:p w:rsidR="00711726" w:rsidRDefault="00711726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Så kan du se, at Acadre arbejder og når </w:t>
      </w:r>
      <w:proofErr w:type="spellStart"/>
      <w:r>
        <w:rPr>
          <w:rFonts w:asciiTheme="minorHAnsi" w:hAnsiTheme="minorHAnsi"/>
        </w:rPr>
        <w:t>curseren</w:t>
      </w:r>
      <w:proofErr w:type="spellEnd"/>
      <w:r>
        <w:rPr>
          <w:rFonts w:asciiTheme="minorHAnsi" w:hAnsiTheme="minorHAnsi"/>
        </w:rPr>
        <w:t xml:space="preserve"> ikke længere er et timeglas kan ændre tilbage til det oprindelige og svare ja til at du ønsker at ændre adgangskoden på sagens dokumenter igen.</w:t>
      </w:r>
    </w:p>
    <w:p w:rsidR="00711726" w:rsidRDefault="00711726" w:rsidP="00711726">
      <w:pPr>
        <w:rPr>
          <w:rFonts w:asciiTheme="minorHAnsi" w:hAnsiTheme="minorHAnsi"/>
        </w:rPr>
      </w:pPr>
    </w:p>
    <w:p w:rsidR="00711726" w:rsidRDefault="00711726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>Nu har alle dokumenter fået Adgangskode.</w:t>
      </w:r>
    </w:p>
    <w:p w:rsidR="00383A4A" w:rsidRDefault="00383A4A" w:rsidP="00711726">
      <w:pPr>
        <w:rPr>
          <w:rFonts w:asciiTheme="minorHAnsi" w:hAnsiTheme="minorHAnsi"/>
        </w:rPr>
      </w:pPr>
    </w:p>
    <w:p w:rsidR="00383A4A" w:rsidRDefault="00383A4A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>HUSK, AT LUKKE ACADRE HJER GANG DU HAR ÅBNET GENNEM KVALITETSKONTROLLEN.</w:t>
      </w:r>
    </w:p>
    <w:p w:rsidR="00383A4A" w:rsidRDefault="00383A4A" w:rsidP="00711726">
      <w:pPr>
        <w:rPr>
          <w:rFonts w:asciiTheme="minorHAnsi" w:hAnsiTheme="minorHAnsi"/>
        </w:rPr>
      </w:pPr>
    </w:p>
    <w:p w:rsidR="00383A4A" w:rsidRPr="00711726" w:rsidRDefault="00383A4A" w:rsidP="00711726">
      <w:pPr>
        <w:rPr>
          <w:rFonts w:asciiTheme="minorHAnsi" w:hAnsiTheme="minorHAnsi"/>
        </w:rPr>
      </w:pPr>
      <w:r>
        <w:rPr>
          <w:rFonts w:asciiTheme="minorHAnsi" w:hAnsiTheme="minorHAnsi"/>
        </w:rPr>
        <w:t>Du kan først se, dine ændringer dagen efter når du retter i Acadre CM (eller web)</w:t>
      </w:r>
    </w:p>
    <w:sectPr w:rsidR="00383A4A" w:rsidRPr="00711726" w:rsidSect="003129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726" w:rsidRDefault="00711726" w:rsidP="003411C3">
      <w:r>
        <w:separator/>
      </w:r>
    </w:p>
  </w:endnote>
  <w:endnote w:type="continuationSeparator" w:id="0">
    <w:p w:rsidR="00711726" w:rsidRDefault="00711726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DEF" w:rsidRDefault="00AA1DE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4F5DC2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 xml:space="preserve">Dok.id: </w:t>
    </w:r>
    <w:r w:rsidR="004F5DC2">
      <w:rPr>
        <w:rFonts w:cs="Arial"/>
        <w:sz w:val="16"/>
        <w:szCs w:val="16"/>
      </w:rPr>
      <w:t>313296-17</w:t>
    </w:r>
    <w:r>
      <w:rPr>
        <w:rFonts w:cs="Arial"/>
        <w:sz w:val="16"/>
        <w:szCs w:val="16"/>
      </w:rPr>
      <w:t xml:space="preserve"> </w:t>
    </w:r>
  </w:p>
  <w:p w:rsidR="003411C3" w:rsidRDefault="004F5DC2" w:rsidP="003411C3">
    <w:pPr>
      <w:pStyle w:val="Sidefod"/>
      <w:rPr>
        <w:rFonts w:cs="Arial"/>
        <w:sz w:val="16"/>
        <w:szCs w:val="16"/>
      </w:rPr>
    </w:pPr>
    <w:proofErr w:type="spellStart"/>
    <w:r>
      <w:rPr>
        <w:rFonts w:cs="Arial"/>
        <w:sz w:val="16"/>
        <w:szCs w:val="16"/>
      </w:rPr>
      <w:t>Sagsid</w:t>
    </w:r>
    <w:proofErr w:type="spellEnd"/>
    <w:r>
      <w:rPr>
        <w:rFonts w:cs="Arial"/>
        <w:sz w:val="16"/>
        <w:szCs w:val="16"/>
      </w:rPr>
      <w:t>.: 17-31798</w:t>
    </w:r>
    <w:r w:rsidR="003411C3">
      <w:rPr>
        <w:rFonts w:cs="Arial"/>
        <w:sz w:val="16"/>
        <w:szCs w:val="16"/>
      </w:rPr>
      <w:tab/>
      <w:t xml:space="preserve">Acadre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8A362B">
      <w:rPr>
        <w:rFonts w:cs="Arial"/>
        <w:noProof/>
        <w:sz w:val="16"/>
        <w:szCs w:val="16"/>
      </w:rPr>
      <w:t>01-12-2017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8A362B">
      <w:rPr>
        <w:rFonts w:cs="Arial"/>
        <w:noProof/>
        <w:sz w:val="16"/>
        <w:szCs w:val="16"/>
      </w:rPr>
      <w:t>2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8A362B">
      <w:rPr>
        <w:rFonts w:cs="Arial"/>
        <w:noProof/>
        <w:sz w:val="16"/>
        <w:szCs w:val="16"/>
      </w:rPr>
      <w:t>3</w:t>
    </w:r>
    <w:r w:rsidR="00716319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DEF" w:rsidRDefault="00AA1DE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726" w:rsidRDefault="00711726" w:rsidP="003411C3">
      <w:r>
        <w:separator/>
      </w:r>
    </w:p>
  </w:footnote>
  <w:footnote w:type="continuationSeparator" w:id="0">
    <w:p w:rsidR="00711726" w:rsidRDefault="00711726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DEF" w:rsidRDefault="00AA1DE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AA6659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2CBECA63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iOzKmei637BrKWVoaqk&#10;2RuupppktringwNfLDKtwRqjkQEXH1HsIe4NxNachb3dWzFLiLaLx1YcVZbeQqR8wQD0JuSoIrnn&#10;LaLadQ0Em52qsDwKtPGCD9oNOtbj3wC67O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YN/LtgmbsrfNSsbGCLYwgklA9CTVGfxUkEbN+GlSmkIH5CH+nvOb7iEMrc/7zcBT4K7OFLeQZrm&#10;EqD8yEYj/SnrEb74MsY5L2uEkeK26agPMhYJQx+wFlB+0dW8e+o3XPb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RXZVJU5Drrf1BRxPPV12yt1UlLBGCzz&#10;VNTgq+GCJAOS8krgAf1PsJc/Ws99yJvVlaqXuptpvERRxZnt5FVR8ySAOhLyXcQ2nOO03dwwS3i3&#10;O1dmPAKs6FifkACetbb3wA67O9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5Ry&#10;SRSJLE7xSxOskckbMkkciMGR0dSGR0YAgg3B92jkeJ1liYrIpBBBoQRkEEZBByCOHVXRJEMcgDIw&#10;IIIqCDggg8QfMdXP/CrvTL9n7Uyu0N3VsuR3XslaR4svVOZKzOberWljpZq2U3aoyGLqITDNM1ml&#10;jeFm1yGR261fdG95tz9xuWbnlfmiZp+ZtoCETuavcW0hYI0h/FLCy+G7nLq0TNqkMjHm395b2t2/&#10;kff4OYeXolh2Dcy4MSiiQXCULKg/DHKp1ogwrCQLpTQoO77zA6xj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sNRUQUlPPVVMqQU1NDLUVE8jBY4YIUaSWW&#10;RjwqRxqST+APbU88NtC9zcMEgjUszHAVVFSSfIAAk9OQxS3EqwQqWmdgqqMksTQAD1JwOtfzvzvD&#10;cXde86/KVlZVRbVoayog2lt/W0dHjsZHJJHT1c1KrGOTMV0J11Ezan1N41IjRFXh/wC9vvHv3u9z&#10;ZPuF1LIvLMErLZW1SEiiBIV2StDPIvdK5q1ToUiNVUda/af2w2f2z5bisbeNG36WNWu7igLySkAs&#10;itSohQ9saCgoNZBdmYgV7hjqU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rAf5d//M0d6/8A&#10;hgy/+9Fg/ecP3Ef+ni7x/wBKU/8AaTb9Yk/fA/5UbbP+lsP+0efq3331L6559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DEF" w:rsidRDefault="00AA1DE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formatting="1" w:enforcement="0"/>
  <w:defaultTabStop w:val="1304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26"/>
    <w:rsid w:val="0003456E"/>
    <w:rsid w:val="00053D42"/>
    <w:rsid w:val="00286C62"/>
    <w:rsid w:val="003129B5"/>
    <w:rsid w:val="0031785D"/>
    <w:rsid w:val="003411C3"/>
    <w:rsid w:val="00383A4A"/>
    <w:rsid w:val="004F5DC2"/>
    <w:rsid w:val="0054327A"/>
    <w:rsid w:val="005D6C91"/>
    <w:rsid w:val="00621AC7"/>
    <w:rsid w:val="00711726"/>
    <w:rsid w:val="00716319"/>
    <w:rsid w:val="008A2FE1"/>
    <w:rsid w:val="008A362B"/>
    <w:rsid w:val="00A34664"/>
    <w:rsid w:val="00AA1DEF"/>
    <w:rsid w:val="00AA6659"/>
    <w:rsid w:val="00D14561"/>
    <w:rsid w:val="00D24631"/>
    <w:rsid w:val="00D74B09"/>
    <w:rsid w:val="00DE16E0"/>
    <w:rsid w:val="00E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457CC3"/>
  <w15:docId w15:val="{DE12397B-958B-4848-8A66-1C18B946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D14561"/>
    <w:pPr>
      <w:spacing w:line="276" w:lineRule="auto"/>
    </w:pPr>
    <w:rPr>
      <w:rFonts w:ascii="Arial" w:eastAsia="Times New Roman" w:hAnsi="Arial" w:cs="Cambria"/>
      <w:color w:va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D246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0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4" Type="http://schemas.openxmlformats.org/officeDocument/2006/relationships/image" Target="media/image7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32D43-246B-4BD1-B592-E4E1E0E5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1</TotalTime>
  <Pages>3</Pages>
  <Words>181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/>
      <vt:lpstr>Dokumenter uden adgangskode</vt:lpstr>
    </vt:vector>
  </TitlesOfParts>
  <Company>Hvidovre Kommune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Vishart Nielsen</dc:creator>
  <cp:lastModifiedBy>Sanne Vishart Nielsen</cp:lastModifiedBy>
  <cp:revision>2</cp:revision>
  <dcterms:created xsi:type="dcterms:W3CDTF">2017-12-01T12:18:00Z</dcterms:created>
  <dcterms:modified xsi:type="dcterms:W3CDTF">2017-12-01T12:18:00Z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{D0FCAE43-9703-49DE-979E-700708E5EF08}</vt:lpwstr>
  </property>
</Properties>
</file>