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11C3" w:rsidRPr="00934A7E" w:rsidRDefault="0049070E" w:rsidP="00934A7E">
      <w:pPr>
        <w:pStyle w:val="Overskrift1acadre"/>
      </w:pPr>
      <w:r>
        <w:t xml:space="preserve">Sager med overskredne frister </w:t>
      </w:r>
    </w:p>
    <w:p w:rsidR="003411C3" w:rsidRDefault="00E16590" w:rsidP="003411C3">
      <w:pPr>
        <w:rPr>
          <w:rFonts w:asciiTheme="minorHAnsi" w:hAnsiTheme="minorHAnsi"/>
        </w:rPr>
      </w:pPr>
      <w:r>
        <w:rPr>
          <w:rFonts w:asciiTheme="minorHAnsi" w:hAnsiTheme="minorHAnsi"/>
        </w:rPr>
        <w:t>Du har sat en observation</w:t>
      </w:r>
      <w:r w:rsidR="004622C2">
        <w:rPr>
          <w:rFonts w:asciiTheme="minorHAnsi" w:hAnsiTheme="minorHAnsi"/>
        </w:rPr>
        <w:t xml:space="preserve"> i </w:t>
      </w:r>
      <w:proofErr w:type="spellStart"/>
      <w:r w:rsidR="004622C2">
        <w:rPr>
          <w:rFonts w:asciiTheme="minorHAnsi" w:hAnsiTheme="minorHAnsi"/>
        </w:rPr>
        <w:t>Acadre</w:t>
      </w:r>
      <w:proofErr w:type="spellEnd"/>
      <w:r w:rsidR="004622C2">
        <w:rPr>
          <w:rFonts w:asciiTheme="minorHAnsi" w:hAnsiTheme="minorHAnsi"/>
        </w:rPr>
        <w:t xml:space="preserve"> CM</w:t>
      </w:r>
      <w:r>
        <w:rPr>
          <w:rFonts w:asciiTheme="minorHAnsi" w:hAnsiTheme="minorHAnsi"/>
        </w:rPr>
        <w:t xml:space="preserve"> på en sag i OBS-dato</w:t>
      </w:r>
      <w:r w:rsidR="0016612E">
        <w:rPr>
          <w:rFonts w:asciiTheme="minorHAnsi" w:hAnsiTheme="minorHAnsi"/>
        </w:rPr>
        <w:t xml:space="preserve"> eller</w:t>
      </w:r>
      <w:r>
        <w:rPr>
          <w:rFonts w:asciiTheme="minorHAnsi" w:hAnsiTheme="minorHAnsi"/>
        </w:rPr>
        <w:t xml:space="preserve"> sagsfrist</w:t>
      </w:r>
      <w:r w:rsidR="00B20070">
        <w:rPr>
          <w:rFonts w:asciiTheme="minorHAnsi" w:hAnsiTheme="minorHAnsi"/>
        </w:rPr>
        <w:t xml:space="preserve"> på en dato.  </w:t>
      </w:r>
      <w:r w:rsidR="000C1B56">
        <w:rPr>
          <w:rFonts w:asciiTheme="minorHAnsi" w:hAnsiTheme="minorHAnsi"/>
        </w:rPr>
        <w:t>Henbliket</w:t>
      </w:r>
      <w:r w:rsidR="00B20070">
        <w:rPr>
          <w:rFonts w:asciiTheme="minorHAnsi" w:hAnsiTheme="minorHAnsi"/>
        </w:rPr>
        <w:t xml:space="preserve"> er</w:t>
      </w:r>
      <w:r w:rsidR="000C1B56">
        <w:rPr>
          <w:rFonts w:asciiTheme="minorHAnsi" w:hAnsiTheme="minorHAnsi"/>
        </w:rPr>
        <w:t xml:space="preserve"> </w:t>
      </w:r>
      <w:r w:rsidR="002E34A5">
        <w:rPr>
          <w:rFonts w:asciiTheme="minorHAnsi" w:hAnsiTheme="minorHAnsi"/>
        </w:rPr>
        <w:t>at blive husket på</w:t>
      </w:r>
      <w:r w:rsidR="00174184">
        <w:rPr>
          <w:rFonts w:asciiTheme="minorHAnsi" w:hAnsiTheme="minorHAnsi"/>
        </w:rPr>
        <w:t>,</w:t>
      </w:r>
      <w:r w:rsidR="002E34A5">
        <w:rPr>
          <w:rFonts w:asciiTheme="minorHAnsi" w:hAnsiTheme="minorHAnsi"/>
        </w:rPr>
        <w:t xml:space="preserve"> hvornår du vil gøres opmærksom på sagen</w:t>
      </w:r>
      <w:r w:rsidR="00174184">
        <w:rPr>
          <w:rFonts w:asciiTheme="minorHAnsi" w:hAnsiTheme="minorHAnsi"/>
        </w:rPr>
        <w:t>,</w:t>
      </w:r>
      <w:r w:rsidR="002E34A5">
        <w:rPr>
          <w:rFonts w:asciiTheme="minorHAnsi" w:hAnsiTheme="minorHAnsi"/>
        </w:rPr>
        <w:t xml:space="preserve"> samt hvornår sagen skal være afsluttet.  Denne frist er nu overskredet. </w:t>
      </w:r>
    </w:p>
    <w:p w:rsidR="00E16590" w:rsidRDefault="000B64F6" w:rsidP="003411C3">
      <w:pPr>
        <w:rPr>
          <w:rFonts w:asciiTheme="minorHAnsi" w:hAnsiTheme="minorHAnsi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3415304</wp:posOffset>
                </wp:positionH>
                <wp:positionV relativeFrom="paragraph">
                  <wp:posOffset>9405</wp:posOffset>
                </wp:positionV>
                <wp:extent cx="73677" cy="2660821"/>
                <wp:effectExtent l="76200" t="0" r="21590" b="63500"/>
                <wp:wrapNone/>
                <wp:docPr id="1" name="Lige pil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677" cy="266082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B8D7E5" id="_x0000_t32" coordsize="21600,21600" o:spt="32" o:oned="t" path="m,l21600,21600e" filled="f">
                <v:path arrowok="t" fillok="f" o:connecttype="none"/>
                <o:lock v:ext="edit" shapetype="t"/>
              </v:shapetype>
              <v:shape id="Lige pilforbindelse 1" o:spid="_x0000_s1026" type="#_x0000_t32" style="position:absolute;margin-left:268.9pt;margin-top:.75pt;width:5.8pt;height:209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" strokecolor="red">
                <v:stroke endarrow="block"/>
              </v:shape>
            </w:pict>
          </mc:Fallback>
        </mc:AlternateContent>
      </w:r>
    </w:p>
    <w:p w:rsidR="00E16590" w:rsidRDefault="00E16590" w:rsidP="003411C3">
      <w:pPr>
        <w:rPr>
          <w:rFonts w:asciiTheme="minorHAnsi" w:hAnsiTheme="minorHAnsi"/>
        </w:rPr>
      </w:pPr>
      <w:r>
        <w:rPr>
          <w:noProof/>
        </w:rPr>
        <w:drawing>
          <wp:inline distT="0" distB="0" distL="0" distR="0" wp14:anchorId="0FF9919B" wp14:editId="4F7E40B9">
            <wp:extent cx="5058032" cy="3142190"/>
            <wp:effectExtent l="0" t="0" r="0" b="127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-134" r="9118" b="17055"/>
                    <a:stretch/>
                  </pic:blipFill>
                  <pic:spPr bwMode="auto">
                    <a:xfrm>
                      <a:off x="0" y="0"/>
                      <a:ext cx="5065373" cy="3146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667CE" w:rsidRDefault="00B667CE" w:rsidP="003411C3">
      <w:pPr>
        <w:rPr>
          <w:rFonts w:asciiTheme="minorHAnsi" w:hAnsiTheme="minorHAnsi"/>
        </w:rPr>
      </w:pPr>
    </w:p>
    <w:p w:rsidR="00B667CE" w:rsidRDefault="00B667CE" w:rsidP="00B667CE">
      <w:pPr>
        <w:pStyle w:val="Listeafsnit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Gå ind i </w:t>
      </w:r>
      <w:proofErr w:type="spellStart"/>
      <w:r>
        <w:rPr>
          <w:rFonts w:asciiTheme="minorHAnsi" w:hAnsiTheme="minorHAnsi"/>
        </w:rPr>
        <w:t>Acadre</w:t>
      </w:r>
      <w:proofErr w:type="spellEnd"/>
      <w:r>
        <w:rPr>
          <w:rFonts w:asciiTheme="minorHAnsi" w:hAnsiTheme="minorHAnsi"/>
        </w:rPr>
        <w:t xml:space="preserve"> </w:t>
      </w:r>
      <w:r w:rsidR="003335D6">
        <w:rPr>
          <w:rFonts w:asciiTheme="minorHAnsi" w:hAnsiTheme="minorHAnsi"/>
        </w:rPr>
        <w:t>CM i</w:t>
      </w:r>
      <w:r>
        <w:rPr>
          <w:rFonts w:asciiTheme="minorHAnsi" w:hAnsiTheme="minorHAnsi"/>
        </w:rPr>
        <w:t xml:space="preserve"> arbejdslister. Klik på </w:t>
      </w:r>
      <w:r w:rsidR="0016612E">
        <w:rPr>
          <w:rFonts w:asciiTheme="minorHAnsi" w:hAnsiTheme="minorHAnsi"/>
        </w:rPr>
        <w:t xml:space="preserve">egne </w:t>
      </w:r>
      <w:r>
        <w:rPr>
          <w:rFonts w:asciiTheme="minorHAnsi" w:hAnsiTheme="minorHAnsi"/>
        </w:rPr>
        <w:t>OBS</w:t>
      </w:r>
      <w:r w:rsidR="0082617D">
        <w:rPr>
          <w:rFonts w:asciiTheme="minorHAnsi" w:hAnsiTheme="minorHAnsi"/>
        </w:rPr>
        <w:t>-datoer</w:t>
      </w:r>
      <w:r w:rsidR="00F76105">
        <w:rPr>
          <w:rFonts w:asciiTheme="minorHAnsi" w:hAnsiTheme="minorHAnsi"/>
        </w:rPr>
        <w:t>(x)</w:t>
      </w:r>
      <w:r w:rsidR="00B40725">
        <w:rPr>
          <w:rFonts w:asciiTheme="minorHAnsi" w:hAnsiTheme="minorHAnsi"/>
        </w:rPr>
        <w:t>. Her</w:t>
      </w:r>
      <w:r w:rsidR="0082617D">
        <w:rPr>
          <w:rFonts w:asciiTheme="minorHAnsi" w:hAnsiTheme="minorHAnsi"/>
        </w:rPr>
        <w:t xml:space="preserve"> finder du</w:t>
      </w:r>
      <w:r w:rsidR="00133C5C">
        <w:rPr>
          <w:rFonts w:asciiTheme="minorHAnsi" w:hAnsiTheme="minorHAnsi"/>
        </w:rPr>
        <w:t xml:space="preserve"> dine overskredn</w:t>
      </w:r>
      <w:r w:rsidR="00ED18B8">
        <w:rPr>
          <w:rFonts w:asciiTheme="minorHAnsi" w:hAnsiTheme="minorHAnsi"/>
        </w:rPr>
        <w:t>e frister.</w:t>
      </w:r>
    </w:p>
    <w:p w:rsidR="00B40725" w:rsidRPr="0016612E" w:rsidRDefault="00B40725" w:rsidP="0016612E">
      <w:pPr>
        <w:ind w:left="360"/>
        <w:rPr>
          <w:rFonts w:asciiTheme="minorHAnsi" w:hAnsiTheme="minorHAnsi"/>
        </w:rPr>
      </w:pPr>
    </w:p>
    <w:p w:rsidR="003129B5" w:rsidRDefault="003129B5"/>
    <w:sectPr w:rsidR="003129B5" w:rsidSect="003129B5">
      <w:headerReference w:type="default" r:id="rId8"/>
      <w:foot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070E" w:rsidRDefault="0049070E" w:rsidP="003411C3">
      <w:r>
        <w:separator/>
      </w:r>
    </w:p>
  </w:endnote>
  <w:endnote w:type="continuationSeparator" w:id="0">
    <w:p w:rsidR="0049070E" w:rsidRDefault="0049070E" w:rsidP="00341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1C3" w:rsidRDefault="003411C3" w:rsidP="003411C3">
    <w:pPr>
      <w:pStyle w:val="Sidefod"/>
      <w:pBdr>
        <w:bottom w:val="single" w:sz="6" w:space="1" w:color="auto"/>
      </w:pBdr>
      <w:rPr>
        <w:rFonts w:cs="Arial"/>
        <w:sz w:val="16"/>
        <w:szCs w:val="16"/>
      </w:rPr>
    </w:pPr>
  </w:p>
  <w:p w:rsidR="003411C3" w:rsidRDefault="003411C3" w:rsidP="003411C3">
    <w:pPr>
      <w:pStyle w:val="Sidefod"/>
      <w:rPr>
        <w:rFonts w:cs="Arial"/>
        <w:sz w:val="16"/>
        <w:szCs w:val="16"/>
      </w:rPr>
    </w:pPr>
  </w:p>
  <w:p w:rsidR="00FA0FAF" w:rsidRDefault="003411C3" w:rsidP="003411C3">
    <w:pPr>
      <w:pStyle w:val="Sidefod"/>
      <w:rPr>
        <w:rFonts w:cs="Arial"/>
        <w:sz w:val="16"/>
        <w:szCs w:val="16"/>
      </w:rPr>
    </w:pPr>
    <w:r w:rsidRPr="003411C3">
      <w:rPr>
        <w:rFonts w:cs="Arial"/>
        <w:sz w:val="16"/>
        <w:szCs w:val="16"/>
      </w:rPr>
      <w:t>Do</w:t>
    </w:r>
    <w:r w:rsidR="00FA0FAF">
      <w:rPr>
        <w:rFonts w:cs="Arial"/>
        <w:sz w:val="16"/>
        <w:szCs w:val="16"/>
      </w:rPr>
      <w:t>k.id: 49041/18</w:t>
    </w:r>
  </w:p>
  <w:p w:rsidR="003411C3" w:rsidRDefault="00FA0FAF" w:rsidP="003411C3">
    <w:pPr>
      <w:pStyle w:val="Sidefod"/>
      <w:rPr>
        <w:rFonts w:cs="Arial"/>
        <w:sz w:val="16"/>
        <w:szCs w:val="16"/>
      </w:rPr>
    </w:pPr>
    <w:r>
      <w:rPr>
        <w:rFonts w:cs="Arial"/>
        <w:sz w:val="16"/>
        <w:szCs w:val="16"/>
      </w:rPr>
      <w:t>Sagsnr.: 17/31798</w:t>
    </w:r>
    <w:r w:rsidR="003411C3">
      <w:rPr>
        <w:rFonts w:cs="Arial"/>
        <w:sz w:val="16"/>
        <w:szCs w:val="16"/>
      </w:rPr>
      <w:tab/>
    </w:r>
    <w:proofErr w:type="spellStart"/>
    <w:r w:rsidR="003411C3">
      <w:rPr>
        <w:rFonts w:cs="Arial"/>
        <w:sz w:val="16"/>
        <w:szCs w:val="16"/>
      </w:rPr>
      <w:t>Acadre</w:t>
    </w:r>
    <w:proofErr w:type="spellEnd"/>
    <w:r w:rsidR="003411C3">
      <w:rPr>
        <w:rFonts w:cs="Arial"/>
        <w:sz w:val="16"/>
        <w:szCs w:val="16"/>
      </w:rPr>
      <w:t xml:space="preserve"> Undervisningsmateriale, </w:t>
    </w:r>
    <w:r w:rsidR="00716319">
      <w:rPr>
        <w:rFonts w:cs="Arial"/>
        <w:sz w:val="16"/>
        <w:szCs w:val="16"/>
      </w:rPr>
      <w:fldChar w:fldCharType="begin"/>
    </w:r>
    <w:r w:rsidR="003411C3">
      <w:rPr>
        <w:rFonts w:cs="Arial"/>
        <w:sz w:val="16"/>
        <w:szCs w:val="16"/>
      </w:rPr>
      <w:instrText xml:space="preserve"> DATE \@ "dd-MM-yyyy" </w:instrText>
    </w:r>
    <w:r w:rsidR="00716319">
      <w:rPr>
        <w:rFonts w:cs="Arial"/>
        <w:sz w:val="16"/>
        <w:szCs w:val="16"/>
      </w:rPr>
      <w:fldChar w:fldCharType="separate"/>
    </w:r>
    <w:r w:rsidR="000B64F6">
      <w:rPr>
        <w:rFonts w:cs="Arial"/>
        <w:noProof/>
        <w:sz w:val="16"/>
        <w:szCs w:val="16"/>
      </w:rPr>
      <w:t>23-02-2018</w:t>
    </w:r>
    <w:r w:rsidR="00716319">
      <w:rPr>
        <w:rFonts w:cs="Arial"/>
        <w:sz w:val="16"/>
        <w:szCs w:val="16"/>
      </w:rPr>
      <w:fldChar w:fldCharType="end"/>
    </w:r>
    <w:r w:rsidR="003411C3">
      <w:rPr>
        <w:rFonts w:cs="Arial"/>
        <w:sz w:val="16"/>
        <w:szCs w:val="16"/>
      </w:rPr>
      <w:t xml:space="preserve">. Side </w:t>
    </w:r>
    <w:r w:rsidR="00716319">
      <w:rPr>
        <w:rFonts w:cs="Arial"/>
        <w:sz w:val="16"/>
        <w:szCs w:val="16"/>
      </w:rPr>
      <w:fldChar w:fldCharType="begin"/>
    </w:r>
    <w:r w:rsidR="003411C3">
      <w:rPr>
        <w:rFonts w:cs="Arial"/>
        <w:sz w:val="16"/>
        <w:szCs w:val="16"/>
      </w:rPr>
      <w:instrText xml:space="preserve"> PAGE </w:instrText>
    </w:r>
    <w:r w:rsidR="00716319">
      <w:rPr>
        <w:rFonts w:cs="Arial"/>
        <w:sz w:val="16"/>
        <w:szCs w:val="16"/>
      </w:rPr>
      <w:fldChar w:fldCharType="separate"/>
    </w:r>
    <w:r w:rsidR="00934A7E">
      <w:rPr>
        <w:rFonts w:cs="Arial"/>
        <w:noProof/>
        <w:sz w:val="16"/>
        <w:szCs w:val="16"/>
      </w:rPr>
      <w:t>1</w:t>
    </w:r>
    <w:r w:rsidR="00716319">
      <w:rPr>
        <w:rFonts w:cs="Arial"/>
        <w:sz w:val="16"/>
        <w:szCs w:val="16"/>
      </w:rPr>
      <w:fldChar w:fldCharType="end"/>
    </w:r>
    <w:r w:rsidR="003411C3">
      <w:rPr>
        <w:rFonts w:cs="Arial"/>
        <w:sz w:val="16"/>
        <w:szCs w:val="16"/>
      </w:rPr>
      <w:t xml:space="preserve"> af </w:t>
    </w:r>
    <w:r w:rsidR="00716319">
      <w:rPr>
        <w:rFonts w:cs="Arial"/>
        <w:sz w:val="16"/>
        <w:szCs w:val="16"/>
      </w:rPr>
      <w:fldChar w:fldCharType="begin"/>
    </w:r>
    <w:r w:rsidR="003411C3">
      <w:rPr>
        <w:rFonts w:cs="Arial"/>
        <w:sz w:val="16"/>
        <w:szCs w:val="16"/>
      </w:rPr>
      <w:instrText xml:space="preserve"> NUMPAGES </w:instrText>
    </w:r>
    <w:r w:rsidR="00716319">
      <w:rPr>
        <w:rFonts w:cs="Arial"/>
        <w:sz w:val="16"/>
        <w:szCs w:val="16"/>
      </w:rPr>
      <w:fldChar w:fldCharType="separate"/>
    </w:r>
    <w:r w:rsidR="00934A7E">
      <w:rPr>
        <w:rFonts w:cs="Arial"/>
        <w:noProof/>
        <w:sz w:val="16"/>
        <w:szCs w:val="16"/>
      </w:rPr>
      <w:t>1</w:t>
    </w:r>
    <w:r w:rsidR="00716319">
      <w:rPr>
        <w:rFonts w:cs="Arial"/>
        <w:sz w:val="16"/>
        <w:szCs w:val="16"/>
      </w:rPr>
      <w:fldChar w:fldCharType="end"/>
    </w:r>
  </w:p>
  <w:p w:rsidR="00AA1DEF" w:rsidRPr="00AA1DEF" w:rsidRDefault="00AA1DEF" w:rsidP="00AA1DEF">
    <w:pPr>
      <w:pStyle w:val="NormalWeb"/>
      <w:spacing w:before="0" w:beforeAutospacing="0" w:after="0" w:afterAutospacing="0"/>
      <w:rPr>
        <w:rFonts w:ascii="Arial" w:eastAsiaTheme="minorHAnsi" w:hAnsi="Arial" w:cs="Arial"/>
        <w:sz w:val="16"/>
        <w:szCs w:val="16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070E" w:rsidRDefault="0049070E" w:rsidP="003411C3">
      <w:r>
        <w:separator/>
      </w:r>
    </w:p>
  </w:footnote>
  <w:footnote w:type="continuationSeparator" w:id="0">
    <w:p w:rsidR="0049070E" w:rsidRDefault="0049070E" w:rsidP="00341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1C3" w:rsidRDefault="00934A7E" w:rsidP="003411C3">
    <w:pPr>
      <w:pStyle w:val="Sidehoved"/>
    </w:pPr>
    <w:r>
      <w:rPr>
        <w:noProof/>
      </w:rPr>
      <mc:AlternateContent>
        <mc:Choice Requires="wpc">
          <w:drawing>
            <wp:inline distT="0" distB="0" distL="0" distR="0">
              <wp:extent cx="6120130" cy="440690"/>
              <wp:effectExtent l="0" t="0" r="4445" b="0"/>
              <wp:docPr id="3" name="Lærre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83498" y="0"/>
                          <a:ext cx="336632" cy="4406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3455" cy="36453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</wp:inline>
          </w:drawing>
        </mc:Choice>
        <mc:Fallback>
          <w:pict>
            <v:group w14:anchorId="407E5A68" id="Lærred 1" o:spid="_x0000_s1026" editas="canvas" style="width:481.9pt;height:34.7pt;mso-position-horizontal-relative:char;mso-position-vertical-relative:line" coordsize="61201,44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SI7MqZ6LrfsGspZWhqqTZ&#10;G66mmmS2uKeDA18sMq3BGqORARcfUewh7g3E1pyFvd1bMUuItovHVhxVlt5CpHzBAPQm5Kgiuect&#10;otp1DQSbnaqwPAq08YIP2g061uPfALrs5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V&#10;g38u2CZuyt81KxsYItjCCSUD0JNUZ/FSQRs34aVKaQgfkIf6e85vuIQytz/vNwFPgrs4Ut5BmuYS&#10;oPzIRiP9KesRvvgyxjkva4SR4rbpqA8yFglDH7AWUH7R1bx76jdc9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pFdlUlTkOut/UFHE89XXbK3VSUsEYLPNU&#10;1OCr4YIkA5LySuAB/U+wlz9az33Im9WVqpe6m2m8RFHFme3kVVHzJIA6EvJdxDac47Td3DBLeLc7&#10;V2Y8AqzoWJ+QAJ61tvfADrs7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lHJJ&#10;FIksTvFLE6yRyRsySRyIwZHR1IZHRgCCDcH3aOR4nWWJisikEEGhBGQQRkEHII4dVdEkQxyAMjAg&#10;gioIOCCDxB8x1c/8Ku9Mv2ftTK7Q3dWy5HdeyVpHiy9U5krM5t6taWOlmrZTdqjIYuohMM0zWaWN&#10;4WbXIZHbrV90b3m3P3G5ZueV+aJmn5m2gIRO5q9xbSFgjSH8UsLL4bucurRM2qQyMebf3lva3b+R&#10;9/g5h5eiWHYNzLgxKKJBcJQsqD8McqnWiDCsJAulNCg7vvMDrGP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w1FRBSU89VUypBTU0MtRUTyMFjhghRpJZZG&#10;PCpHGpJP4A9tTzw20L3NwwSCNSzMcBVUVJJ8gACT05DFLcSrBCpaZ2CqoySxNAAPUnA61/O/O8Nx&#10;d17zr8pWVlVFtWhrKiDaW39bR0eOxkckkdPVzUqsY5MxXQnXUTNqfU3jUiNEVeH/AL2+8e/e73Nk&#10;+4XUsi8swSstlbVISKIEhXZK0M8i90rmrVOhSI1VR1r9p/bDZ/bPluKxt40bfpY1a7uKAvJKQCyK&#10;1KiFD2xoKCg1kF2ZiBXuGOpT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sB/l3/8zR3r/wCG&#10;DL/70WD95w/cR/6eLvH/AEpT/wBpNv1iT98D/lRts/6Ww/7R5+rfffUvrnn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1201;height:4406;visibility:visible;mso-wrap-style:square">
                <v:fill o:detectmouseclick="t"/>
                <v:path o:connecttype="none"/>
              </v:shape>
              <v:shape id="Picture 3" o:spid="_x0000_s1028" type="#_x0000_t75" style="position:absolute;left:57834;width:3367;height:4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">
                <v:imagedata r:id="rId3" o:title=""/>
              </v:shape>
              <v:shape id="Picture 4" o:spid="_x0000_s1029" type="#_x0000_t75" style="position:absolute;width:12634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">
                <v:imagedata r:id="rId4" o:title=""/>
              </v:shape>
              <w10:anchorlock/>
            </v:group>
          </w:pict>
        </mc:Fallback>
      </mc:AlternateContent>
    </w:r>
  </w:p>
  <w:p w:rsidR="003411C3" w:rsidRDefault="003411C3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BD227D"/>
    <w:multiLevelType w:val="hybridMultilevel"/>
    <w:tmpl w:val="5FE67D3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70E"/>
    <w:rsid w:val="000644F1"/>
    <w:rsid w:val="000A7414"/>
    <w:rsid w:val="000B4E23"/>
    <w:rsid w:val="000B64F6"/>
    <w:rsid w:val="000C1B56"/>
    <w:rsid w:val="00133C5C"/>
    <w:rsid w:val="0016612E"/>
    <w:rsid w:val="00174184"/>
    <w:rsid w:val="001B1AF3"/>
    <w:rsid w:val="00286C62"/>
    <w:rsid w:val="002E34A5"/>
    <w:rsid w:val="003129B5"/>
    <w:rsid w:val="003335D6"/>
    <w:rsid w:val="003411C3"/>
    <w:rsid w:val="004146B4"/>
    <w:rsid w:val="004622C2"/>
    <w:rsid w:val="0049070E"/>
    <w:rsid w:val="00685B74"/>
    <w:rsid w:val="006B5E91"/>
    <w:rsid w:val="00716319"/>
    <w:rsid w:val="0082617D"/>
    <w:rsid w:val="008759A4"/>
    <w:rsid w:val="00934A7E"/>
    <w:rsid w:val="009B0C52"/>
    <w:rsid w:val="00A236EA"/>
    <w:rsid w:val="00AA1DEF"/>
    <w:rsid w:val="00B20070"/>
    <w:rsid w:val="00B40725"/>
    <w:rsid w:val="00B667CE"/>
    <w:rsid w:val="00CE6A4B"/>
    <w:rsid w:val="00D74B09"/>
    <w:rsid w:val="00DE16E0"/>
    <w:rsid w:val="00E16590"/>
    <w:rsid w:val="00E6759B"/>
    <w:rsid w:val="00ED18B8"/>
    <w:rsid w:val="00F76105"/>
    <w:rsid w:val="00FA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2F99F1CF-4BC3-4917-BA8A-F3486AA39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4B09"/>
    <w:pPr>
      <w:spacing w:after="0" w:line="240" w:lineRule="auto"/>
    </w:pPr>
    <w:rPr>
      <w:rFonts w:ascii="Arial" w:hAnsi="Ari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411C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Overskrift1acadre">
    <w:name w:val="Overskrift 1_acadre"/>
    <w:basedOn w:val="Overskrift1"/>
    <w:next w:val="Normal"/>
    <w:autoRedefine/>
    <w:qFormat/>
    <w:rsid w:val="00934A7E"/>
    <w:pPr>
      <w:spacing w:line="276" w:lineRule="auto"/>
    </w:pPr>
    <w:rPr>
      <w:rFonts w:asciiTheme="minorHAnsi" w:eastAsia="Times New Roman" w:hAnsiTheme="minorHAnsi" w:cs="Cambria"/>
      <w:color w:val="auto"/>
      <w:sz w:val="32"/>
      <w:u w:val="single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411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idehoved">
    <w:name w:val="header"/>
    <w:basedOn w:val="Normal"/>
    <w:link w:val="SidehovedTegn"/>
    <w:uiPriority w:val="99"/>
    <w:semiHidden/>
    <w:unhideWhenUsed/>
    <w:rsid w:val="003411C3"/>
    <w:pPr>
      <w:tabs>
        <w:tab w:val="center" w:pos="4819"/>
        <w:tab w:val="right" w:pos="9638"/>
      </w:tabs>
    </w:pPr>
    <w:rPr>
      <w:rFonts w:eastAsia="Calibri" w:cs="Calibri"/>
      <w:sz w:val="24"/>
      <w:szCs w:val="24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3411C3"/>
    <w:rPr>
      <w:rFonts w:ascii="Arial" w:eastAsia="Calibri" w:hAnsi="Arial" w:cs="Calibri"/>
      <w:sz w:val="24"/>
      <w:szCs w:val="24"/>
    </w:rPr>
  </w:style>
  <w:style w:type="paragraph" w:styleId="Sidefod">
    <w:name w:val="footer"/>
    <w:basedOn w:val="Normal"/>
    <w:link w:val="SidefodTegn"/>
    <w:uiPriority w:val="99"/>
    <w:unhideWhenUsed/>
    <w:rsid w:val="003411C3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3411C3"/>
    <w:rPr>
      <w:rFonts w:ascii="Arial" w:hAnsi="Arial"/>
    </w:rPr>
  </w:style>
  <w:style w:type="paragraph" w:styleId="NormalWeb">
    <w:name w:val="Normal (Web)"/>
    <w:basedOn w:val="Normal"/>
    <w:uiPriority w:val="99"/>
    <w:semiHidden/>
    <w:unhideWhenUsed/>
    <w:rsid w:val="003411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411C3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411C3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B66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3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0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Center%20for%20Digitalisering%20Kommunikation%20og%20Erhverv\Digitalisering\Acadre\Acadre%20Vejledning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Acadre Vejledning</Template>
  <TotalTime>1</TotalTime>
  <Pages>1</Pages>
  <Words>53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Hvidovre Kommune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Julie Kofoed</dc:creator>
  <cp:lastModifiedBy>Emily Julie Kofoed</cp:lastModifiedBy>
  <cp:revision>2</cp:revision>
  <dcterms:created xsi:type="dcterms:W3CDTF">2018-02-23T08:53:00Z</dcterms:created>
  <dcterms:modified xsi:type="dcterms:W3CDTF">2018-02-23T08:53:00Z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{3E80FBE0-E601-4020-81DA-D1DEA42F8EEC}</vt:lpwstr>
  </property>
</Properties>
</file>