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1C3" w:rsidRPr="00934A7E" w:rsidRDefault="0032682E" w:rsidP="00934A7E">
      <w:pPr>
        <w:pStyle w:val="Overskrift1acadre"/>
      </w:pPr>
      <w:r>
        <w:t>Dokumenter med overskredne frister</w:t>
      </w:r>
    </w:p>
    <w:p w:rsidR="007C3A20" w:rsidRDefault="007C3A20" w:rsidP="007C3A2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Du har sat en observation i </w:t>
      </w:r>
      <w:proofErr w:type="spellStart"/>
      <w:r>
        <w:rPr>
          <w:rFonts w:asciiTheme="minorHAnsi" w:hAnsiTheme="minorHAnsi"/>
        </w:rPr>
        <w:t>Acadre</w:t>
      </w:r>
      <w:proofErr w:type="spellEnd"/>
      <w:r>
        <w:rPr>
          <w:rFonts w:asciiTheme="minorHAnsi" w:hAnsiTheme="minorHAnsi"/>
        </w:rPr>
        <w:t xml:space="preserve"> CM</w:t>
      </w:r>
      <w:r w:rsidR="00116754">
        <w:rPr>
          <w:rFonts w:asciiTheme="minorHAnsi" w:hAnsiTheme="minorHAnsi"/>
        </w:rPr>
        <w:t xml:space="preserve"> på et dokument i Dokumentfrist med henblik på </w:t>
      </w:r>
      <w:r>
        <w:rPr>
          <w:rFonts w:asciiTheme="minorHAnsi" w:hAnsiTheme="minorHAnsi"/>
        </w:rPr>
        <w:t>er at blive husket på, hvornår</w:t>
      </w:r>
      <w:r w:rsidR="00116754">
        <w:rPr>
          <w:rFonts w:asciiTheme="minorHAnsi" w:hAnsiTheme="minorHAnsi"/>
        </w:rPr>
        <w:t xml:space="preserve"> du vil gøres opmærksom på dokumentet. </w:t>
      </w:r>
      <w:r>
        <w:rPr>
          <w:rFonts w:asciiTheme="minorHAnsi" w:hAnsiTheme="minorHAnsi"/>
        </w:rPr>
        <w:t xml:space="preserve">Denne frist er nu overskredet. </w:t>
      </w:r>
    </w:p>
    <w:p w:rsidR="003411C3" w:rsidRDefault="00F36BF6" w:rsidP="003411C3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2789229</wp:posOffset>
                </wp:positionH>
                <wp:positionV relativeFrom="paragraph">
                  <wp:posOffset>81366</wp:posOffset>
                </wp:positionV>
                <wp:extent cx="49427" cy="2232454"/>
                <wp:effectExtent l="76200" t="0" r="46355" b="53975"/>
                <wp:wrapNone/>
                <wp:docPr id="6" name="Lige pilforbindel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427" cy="223245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B168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6" o:spid="_x0000_s1026" type="#_x0000_t32" style="position:absolute;margin-left:219.6pt;margin-top:6.4pt;width:3.9pt;height:175.8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" strokecolor="red">
                <v:stroke endarrow="block"/>
              </v:shape>
            </w:pict>
          </mc:Fallback>
        </mc:AlternateContent>
      </w:r>
    </w:p>
    <w:p w:rsidR="0055171A" w:rsidRDefault="00F36BF6" w:rsidP="003411C3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383060C6" wp14:editId="32FD6FE3">
            <wp:extent cx="4349578" cy="3220428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466" b="4918"/>
                    <a:stretch/>
                  </pic:blipFill>
                  <pic:spPr bwMode="auto">
                    <a:xfrm>
                      <a:off x="0" y="0"/>
                      <a:ext cx="4360350" cy="3228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BF6" w:rsidRDefault="00F36BF6" w:rsidP="003411C3">
      <w:pPr>
        <w:rPr>
          <w:rFonts w:asciiTheme="minorHAnsi" w:hAnsiTheme="minorHAnsi"/>
        </w:rPr>
      </w:pPr>
    </w:p>
    <w:p w:rsidR="00975B37" w:rsidRPr="00975B37" w:rsidRDefault="00D950A4" w:rsidP="00975B37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Du kan finde dokumenter med overskredne frister</w:t>
      </w:r>
      <w:r w:rsidR="00975B37">
        <w:rPr>
          <w:rFonts w:asciiTheme="minorHAnsi" w:hAnsiTheme="minorHAnsi"/>
        </w:rPr>
        <w:t xml:space="preserve"> i </w:t>
      </w:r>
      <w:r>
        <w:rPr>
          <w:rFonts w:asciiTheme="minorHAnsi" w:hAnsiTheme="minorHAnsi"/>
        </w:rPr>
        <w:t>M</w:t>
      </w:r>
      <w:r w:rsidR="00F36BF6">
        <w:rPr>
          <w:rFonts w:asciiTheme="minorHAnsi" w:hAnsiTheme="minorHAnsi"/>
        </w:rPr>
        <w:t>in arbejdsliste</w:t>
      </w:r>
      <w:r>
        <w:rPr>
          <w:rFonts w:asciiTheme="minorHAnsi" w:hAnsiTheme="minorHAnsi"/>
        </w:rPr>
        <w:t>r</w:t>
      </w:r>
      <w:r w:rsidR="00F36BF6">
        <w:rPr>
          <w:rFonts w:asciiTheme="minorHAnsi" w:hAnsiTheme="minorHAnsi"/>
        </w:rPr>
        <w:t xml:space="preserve"> ved at kikke på Forfaldne dokumentfrister (x). </w:t>
      </w:r>
    </w:p>
    <w:p w:rsidR="003411C3" w:rsidRDefault="003411C3" w:rsidP="003411C3"/>
    <w:p w:rsidR="0069630E" w:rsidRDefault="00F36BF6">
      <w:r>
        <w:rPr>
          <w:noProof/>
        </w:rPr>
        <w:drawing>
          <wp:inline distT="0" distB="0" distL="0" distR="0" wp14:anchorId="30A899CF" wp14:editId="32035162">
            <wp:extent cx="5948979" cy="3180648"/>
            <wp:effectExtent l="0" t="0" r="0" b="127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278" cy="319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630E" w:rsidSect="003129B5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82E" w:rsidRDefault="0032682E" w:rsidP="003411C3">
      <w:r>
        <w:separator/>
      </w:r>
    </w:p>
  </w:endnote>
  <w:endnote w:type="continuationSeparator" w:id="0">
    <w:p w:rsidR="0032682E" w:rsidRDefault="0032682E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170664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>Do</w:t>
    </w:r>
    <w:r w:rsidR="00170664">
      <w:rPr>
        <w:rFonts w:cs="Arial"/>
        <w:sz w:val="16"/>
        <w:szCs w:val="16"/>
      </w:rPr>
      <w:t>k.id: 49248/18</w:t>
    </w:r>
  </w:p>
  <w:p w:rsidR="003411C3" w:rsidRDefault="00170664" w:rsidP="003411C3">
    <w:pPr>
      <w:pStyle w:val="Sidefod"/>
      <w:rPr>
        <w:rFonts w:cs="Arial"/>
        <w:sz w:val="16"/>
        <w:szCs w:val="16"/>
      </w:rPr>
    </w:pPr>
    <w:r>
      <w:rPr>
        <w:rFonts w:cs="Arial"/>
        <w:sz w:val="16"/>
        <w:szCs w:val="16"/>
      </w:rPr>
      <w:t>Sagsnr.: 17/31798</w:t>
    </w:r>
    <w:r w:rsidR="003411C3">
      <w:rPr>
        <w:rFonts w:cs="Arial"/>
        <w:sz w:val="16"/>
        <w:szCs w:val="16"/>
      </w:rPr>
      <w:t xml:space="preserve"> </w:t>
    </w:r>
    <w:r w:rsidR="003411C3">
      <w:rPr>
        <w:rFonts w:cs="Arial"/>
        <w:sz w:val="16"/>
        <w:szCs w:val="16"/>
      </w:rPr>
      <w:tab/>
    </w:r>
    <w:proofErr w:type="spellStart"/>
    <w:r w:rsidR="003411C3">
      <w:rPr>
        <w:rFonts w:cs="Arial"/>
        <w:sz w:val="16"/>
        <w:szCs w:val="16"/>
      </w:rPr>
      <w:t>Acadre</w:t>
    </w:r>
    <w:proofErr w:type="spellEnd"/>
    <w:r w:rsidR="003411C3">
      <w:rPr>
        <w:rFonts w:cs="Arial"/>
        <w:sz w:val="16"/>
        <w:szCs w:val="16"/>
      </w:rPr>
      <w:t xml:space="preserve"> Undervisningsmateriale,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C4728A">
      <w:rPr>
        <w:rFonts w:cs="Arial"/>
        <w:noProof/>
        <w:sz w:val="16"/>
        <w:szCs w:val="16"/>
      </w:rPr>
      <w:t>26-02-2018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AA1DEF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82E" w:rsidRDefault="0032682E" w:rsidP="003411C3">
      <w:r>
        <w:separator/>
      </w:r>
    </w:p>
  </w:footnote>
  <w:footnote w:type="continuationSeparator" w:id="0">
    <w:p w:rsidR="0032682E" w:rsidRDefault="0032682E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934A7E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2580E27D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I7MqZ6LrfsGspZWhqqTZ&#10;G66mmmS2uKeDA18sMq3BGqORARcfUewh7g3E1pyFvd1bMUuItovHVhxVlt5CpHzBAPQm5Kgiuect&#10;otp1DQSbnaqwPAq08YIP2g061uPfALrs5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g38u2CZuyt81KxsYItjCCSUD0JNUZ/FSQRs34aVKaQgfkIf6e85vuIQytz/vNwFPgrs4Ut5BmuYS&#10;oPzIRiP9KesRvvgyxjkva4SR4rbpqA8yFglDH7AWUH7R1bx76jdc9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FdlUlTkOut/UFHE89XXbK3VSUsEYLPNU&#10;1OCr4YIkA5LySuAB/U+wlz9az33Im9WVqpe6m2m8RFHFme3kVVHzJIA6EvJdxDac47Td3DBLeLc7&#10;V2Y8AqzoWJ+QAJ61tvfADrs7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nfzHYozjOppii+Za7eMSyWGsRvT7bd0DfXSzRqbf1Hvnv9&#10;/iOM7byzMVHiie+APnQrakivoSAfy6zX+5s7i93+Op8MxWZp5VDXAB+2hP7eqsvfNvrOv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mZ/PP/hUn/Ng+Pnzl+Z3QnXO7+kK&#10;br3pD5X/ACK6h2JTZbpjC5XK0+zete394bM2vBk8nLkUlyOQiwmFgWadlDTSAuQCffuvdFQ/6C8f&#10;5yX/AD2vQH/oicF/9c/fuvde/wCgvH+cl/z2vQH/AKInBf8A1z9+691YP/Kl/wCFMn80f5dfzFPi&#10;T8a+4919MVvWHcXbGO2hvSkwHT+HwWZnw1TjMpVSpj8vBkJZqCoM1IlpFUkC4/Pv3Xuvo6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lHJJ&#10;FIksTvFLE6yRyRsySRyIwZHR1IZHRgCCDcH3aOR4nWWJisikEEGhBGQQRkEHII4dVdEkQxyAMjAg&#10;gioIOCCDxB8x1c/8Ku9Mv2ftTK7Q3dWy5HdeyVpHiy9U5krM5t6taWOlmrZTdqjIYuohMM0zWaWN&#10;4WbXIZHbrV90b3m3P3G5ZueV+aJmn5m2gIRO5q9xbSFgjSH8UsLL4bucurRM2qQyMebf3lva3b+R&#10;9/g5h5eiWHYNzLgxKKJBcJQsqD8McqnWiDCsJAulNCg7vvMDrG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w1FRBSU89VUypBTU0MtRUTyMFjhghRpJZZG&#10;PCpHGpJP4A9tTzw20L3NwwSCNSzMcBVUVJJ8gACT05DFLcSrBCpaZ2CqoySxNAAPUnA61/O/O8Nx&#10;d17zr8pWVlVFtWhrKiDaW39bR0eOxkckkdPVzUqsY5MxXQnXUTNqfU3jUiNEVeH/AL2+8e/e73Nk&#10;+4XUsi8swSstlbVISKIEhXZK0M8i90rmrVOhSI1VR1r9p/bDZ/bPluKxt40bfpY1a7uKAvJKQCyK&#10;1KiFD2xoKCg1kF2ZiBXuGOpT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sB/l3/8zR3r/wCG&#10;DL/70WD95w/cR/6eLvH/AEpT/wBpNv1iT98D/lRts/6Ww/7R5+rfffUv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8083B"/>
    <w:multiLevelType w:val="hybridMultilevel"/>
    <w:tmpl w:val="6E66A5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2E"/>
    <w:rsid w:val="00116754"/>
    <w:rsid w:val="00170664"/>
    <w:rsid w:val="00286C62"/>
    <w:rsid w:val="00305599"/>
    <w:rsid w:val="003129B5"/>
    <w:rsid w:val="0032682E"/>
    <w:rsid w:val="003411C3"/>
    <w:rsid w:val="0050311F"/>
    <w:rsid w:val="0055171A"/>
    <w:rsid w:val="0069630E"/>
    <w:rsid w:val="00716319"/>
    <w:rsid w:val="007C3A20"/>
    <w:rsid w:val="00934A7E"/>
    <w:rsid w:val="00975B37"/>
    <w:rsid w:val="00AA1DEF"/>
    <w:rsid w:val="00C4728A"/>
    <w:rsid w:val="00D74B09"/>
    <w:rsid w:val="00D950A4"/>
    <w:rsid w:val="00DE16E0"/>
    <w:rsid w:val="00E6759B"/>
    <w:rsid w:val="00F3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AE3895"/>
  <w15:docId w15:val="{A0AACDE7-7FFA-47E7-8A15-F663BB74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934A7E"/>
    <w:pPr>
      <w:spacing w:line="276" w:lineRule="auto"/>
    </w:pPr>
    <w:rPr>
      <w:rFonts w:asciiTheme="minorHAnsi" w:eastAsia="Times New Roman" w:hAnsiTheme="minorHAnsi" w:cs="Cambria"/>
      <w:color w:val="auto"/>
      <w:sz w:val="32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975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1</TotalTime>
  <Pages>1</Pages>
  <Words>48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Hvidovre Kommune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Julie Kofoed</dc:creator>
  <cp:lastModifiedBy>Emily Julie Kofoed</cp:lastModifiedBy>
  <cp:revision>2</cp:revision>
  <dcterms:created xsi:type="dcterms:W3CDTF">2018-02-26T12:40:00Z</dcterms:created>
  <dcterms:modified xsi:type="dcterms:W3CDTF">2018-02-26T12:40:00Z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{71F0147B-4706-48D0-8FB5-C31065F95462}</vt:lpwstr>
  </property>
</Properties>
</file>