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1C3" w:rsidRPr="00934A7E" w:rsidRDefault="00187738" w:rsidP="00934A7E">
      <w:pPr>
        <w:pStyle w:val="Overskrift1acadre"/>
      </w:pPr>
      <w:r>
        <w:t xml:space="preserve">Mine aktuelle dokumenter </w:t>
      </w:r>
    </w:p>
    <w:p w:rsidR="003411C3" w:rsidRPr="00934A7E" w:rsidRDefault="008B29CF" w:rsidP="00187738">
      <w:pPr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C055E">
        <w:rPr>
          <w:rFonts w:asciiTheme="minorHAnsi" w:hAnsiTheme="minorHAnsi"/>
        </w:rPr>
        <w:t>ktuelle dokumen</w:t>
      </w:r>
      <w:r w:rsidR="00E04074">
        <w:rPr>
          <w:rFonts w:asciiTheme="minorHAnsi" w:hAnsiTheme="minorHAnsi"/>
        </w:rPr>
        <w:t>ter er di</w:t>
      </w:r>
      <w:r w:rsidR="001B50AB">
        <w:rPr>
          <w:rFonts w:asciiTheme="minorHAnsi" w:hAnsiTheme="minorHAnsi"/>
        </w:rPr>
        <w:t>ne dokumentudkast. Dette er</w:t>
      </w:r>
      <w:r w:rsidR="00E04074">
        <w:rPr>
          <w:rFonts w:asciiTheme="minorHAnsi" w:hAnsiTheme="minorHAnsi"/>
        </w:rPr>
        <w:t xml:space="preserve"> ulåste dokumenter. Du finder dem under Mine arbejdslister og</w:t>
      </w:r>
      <w:r w:rsidR="001B50AB">
        <w:rPr>
          <w:rFonts w:asciiTheme="minorHAnsi" w:hAnsiTheme="minorHAnsi"/>
        </w:rPr>
        <w:t xml:space="preserve"> ved at</w:t>
      </w:r>
      <w:r w:rsidR="0058296E">
        <w:rPr>
          <w:rFonts w:asciiTheme="minorHAnsi" w:hAnsiTheme="minorHAnsi"/>
        </w:rPr>
        <w:t xml:space="preserve"> klik</w:t>
      </w:r>
      <w:r w:rsidR="001B50AB">
        <w:rPr>
          <w:rFonts w:asciiTheme="minorHAnsi" w:hAnsiTheme="minorHAnsi"/>
        </w:rPr>
        <w:t>ke</w:t>
      </w:r>
      <w:r w:rsidR="0058296E">
        <w:rPr>
          <w:rFonts w:asciiTheme="minorHAnsi" w:hAnsiTheme="minorHAnsi"/>
        </w:rPr>
        <w:t xml:space="preserve"> på</w:t>
      </w:r>
      <w:r w:rsidR="00E04074">
        <w:rPr>
          <w:rFonts w:asciiTheme="minorHAnsi" w:hAnsiTheme="minorHAnsi"/>
        </w:rPr>
        <w:t xml:space="preserve"> Dokumentudkast. </w:t>
      </w:r>
    </w:p>
    <w:p w:rsidR="003411C3" w:rsidRDefault="003411C3" w:rsidP="003411C3"/>
    <w:p w:rsidR="00E04074" w:rsidRDefault="00E04074" w:rsidP="003411C3">
      <w:r>
        <w:rPr>
          <w:noProof/>
        </w:rPr>
        <w:drawing>
          <wp:inline distT="0" distB="0" distL="0" distR="0" wp14:anchorId="7A11DB9C" wp14:editId="236AAE08">
            <wp:extent cx="6120130" cy="3330575"/>
            <wp:effectExtent l="0" t="0" r="0" b="317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588" w:rsidRDefault="009A3588" w:rsidP="003411C3"/>
    <w:p w:rsidR="00AC218F" w:rsidRDefault="009A3588" w:rsidP="00AC218F">
      <w:r>
        <w:t>Du låser d</w:t>
      </w:r>
      <w:r w:rsidR="00101EFA">
        <w:t>it ulåste dokument ved at højre</w:t>
      </w:r>
      <w:r>
        <w:t>klikke og klik lås dokument. Du kan</w:t>
      </w:r>
      <w:r w:rsidR="00101EFA">
        <w:t xml:space="preserve"> også låse flere dokumenter af gangen. Dette gør</w:t>
      </w:r>
      <w:r>
        <w:t xml:space="preserve"> du</w:t>
      </w:r>
      <w:r w:rsidR="00101EFA">
        <w:t xml:space="preserve"> ved at klikke på et dokument </w:t>
      </w:r>
      <w:r w:rsidR="00101EFA">
        <w:sym w:font="Wingdings" w:char="F0E0"/>
      </w:r>
      <w:r>
        <w:t xml:space="preserve"> hold shift ne</w:t>
      </w:r>
      <w:r w:rsidR="00101EFA">
        <w:t xml:space="preserve">de </w:t>
      </w:r>
      <w:r w:rsidR="00101EFA">
        <w:sym w:font="Wingdings" w:char="F0E0"/>
      </w:r>
      <w:r>
        <w:t xml:space="preserve"> marker de do</w:t>
      </w:r>
      <w:r w:rsidR="00783669">
        <w:t xml:space="preserve">kumenter du </w:t>
      </w:r>
      <w:r w:rsidR="00101EFA">
        <w:t xml:space="preserve">ønsker at låse. Højreklik </w:t>
      </w:r>
      <w:r w:rsidR="00101EFA">
        <w:sym w:font="Wingdings" w:char="F0E0"/>
      </w:r>
      <w:r w:rsidR="00783669">
        <w:t xml:space="preserve"> hold musen over opdater dokumenter </w:t>
      </w:r>
      <w:r w:rsidR="00101EFA">
        <w:sym w:font="Wingdings" w:char="F0E0"/>
      </w:r>
      <w:r w:rsidR="00783669">
        <w:t xml:space="preserve"> klik på Lås dokumenter. </w:t>
      </w:r>
    </w:p>
    <w:p w:rsidR="00AC218F" w:rsidRDefault="00AC218F" w:rsidP="00AC218F"/>
    <w:p w:rsidR="003411C3" w:rsidRDefault="00783669" w:rsidP="00AC218F">
      <w:r>
        <w:rPr>
          <w:noProof/>
        </w:rPr>
        <w:drawing>
          <wp:inline distT="0" distB="0" distL="0" distR="0" wp14:anchorId="56B8B8EA" wp14:editId="079AD090">
            <wp:extent cx="3331445" cy="1847171"/>
            <wp:effectExtent l="0" t="0" r="2540" b="127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3234" r="39503" b="17129"/>
                    <a:stretch/>
                  </pic:blipFill>
                  <pic:spPr bwMode="auto">
                    <a:xfrm>
                      <a:off x="0" y="0"/>
                      <a:ext cx="3433917" cy="1903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218F" w:rsidRDefault="00AC218F" w:rsidP="00FB4793"/>
    <w:p w:rsidR="00FB4793" w:rsidRPr="00FB4793" w:rsidRDefault="00FB4793" w:rsidP="00FB4793">
      <w:r>
        <w:t xml:space="preserve">Klik ja. </w:t>
      </w:r>
    </w:p>
    <w:p w:rsidR="003129B5" w:rsidRDefault="00FB4793">
      <w:r>
        <w:rPr>
          <w:noProof/>
        </w:rPr>
        <w:drawing>
          <wp:inline distT="0" distB="0" distL="0" distR="0" wp14:anchorId="2449F818" wp14:editId="02B4E751">
            <wp:extent cx="1822050" cy="867806"/>
            <wp:effectExtent l="0" t="0" r="6985" b="889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943" t="11511" r="13207" b="29296"/>
                    <a:stretch/>
                  </pic:blipFill>
                  <pic:spPr bwMode="auto">
                    <a:xfrm>
                      <a:off x="0" y="0"/>
                      <a:ext cx="1834436" cy="87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29B5" w:rsidSect="003129B5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738" w:rsidRDefault="00187738" w:rsidP="003411C3">
      <w:r>
        <w:separator/>
      </w:r>
    </w:p>
  </w:endnote>
  <w:endnote w:type="continuationSeparator" w:id="0">
    <w:p w:rsidR="00187738" w:rsidRDefault="00187738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AC218F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>Do</w:t>
    </w:r>
    <w:r w:rsidR="00AC218F">
      <w:rPr>
        <w:rFonts w:cs="Arial"/>
        <w:sz w:val="16"/>
        <w:szCs w:val="16"/>
      </w:rPr>
      <w:t>k.id: 51041/18</w:t>
    </w:r>
  </w:p>
  <w:p w:rsidR="003411C3" w:rsidRDefault="00AC218F" w:rsidP="003411C3">
    <w:pPr>
      <w:pStyle w:val="Sidefod"/>
      <w:rPr>
        <w:rFonts w:cs="Arial"/>
        <w:sz w:val="16"/>
        <w:szCs w:val="16"/>
      </w:rPr>
    </w:pPr>
    <w:r>
      <w:rPr>
        <w:rFonts w:cs="Arial"/>
        <w:sz w:val="16"/>
        <w:szCs w:val="16"/>
      </w:rPr>
      <w:t>Sagsnr.: 17/31798</w:t>
    </w:r>
    <w:r w:rsidR="003411C3">
      <w:rPr>
        <w:rFonts w:cs="Arial"/>
        <w:sz w:val="16"/>
        <w:szCs w:val="16"/>
      </w:rPr>
      <w:t xml:space="preserve"> </w:t>
    </w:r>
    <w:r w:rsidR="003411C3">
      <w:rPr>
        <w:rFonts w:cs="Arial"/>
        <w:sz w:val="16"/>
        <w:szCs w:val="16"/>
      </w:rPr>
      <w:tab/>
    </w:r>
    <w:proofErr w:type="spellStart"/>
    <w:r w:rsidR="003411C3">
      <w:rPr>
        <w:rFonts w:cs="Arial"/>
        <w:sz w:val="16"/>
        <w:szCs w:val="16"/>
      </w:rPr>
      <w:t>Acadre</w:t>
    </w:r>
    <w:proofErr w:type="spellEnd"/>
    <w:r w:rsidR="003411C3">
      <w:rPr>
        <w:rFonts w:cs="Arial"/>
        <w:sz w:val="16"/>
        <w:szCs w:val="16"/>
      </w:rPr>
      <w:t xml:space="preserve"> Undervisningsmateriale,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783669">
      <w:rPr>
        <w:rFonts w:cs="Arial"/>
        <w:noProof/>
        <w:sz w:val="16"/>
        <w:szCs w:val="16"/>
      </w:rPr>
      <w:t>26-02-2018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AA1DEF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738" w:rsidRDefault="00187738" w:rsidP="003411C3">
      <w:r>
        <w:separator/>
      </w:r>
    </w:p>
  </w:footnote>
  <w:footnote w:type="continuationSeparator" w:id="0">
    <w:p w:rsidR="00187738" w:rsidRDefault="00187738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934A7E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7DF8F63D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I7MqZ6LrfsGspZWhqqTZ&#10;G66mmmS2uKeDA18sMq3BGqORARcfUewh7g3E1pyFvd1bMUuItovHVhxVlt5CpHzBAPQm5Kgiuect&#10;otp1DQSbnaqwPAq08YIP2g061uPfALrs5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g38u2CZuyt81KxsYItjCCSUD0JNUZ/FSQRs34aVKaQgfkIf6e85vuIQytz/vNwFPgrs4Ut5BmuYS&#10;oPzIRiP9KesRvvgyxjkva4SR4rbpqA8yFglDH7AWUH7R1bx76jdc9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FdlUlTkOut/UFHE89XXbK3VSUsEYLPNU&#10;1OCr4YIkA5LySuAB/U+wlz9az33Im9WVqpe6m2m8RFHFme3kVVHzJIA6EvJdxDac47Td3DBLeLc7&#10;V2Y8AqzoWJ+QAJ61tvfADrs7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nfzHYozjOppii+Za7eMSyWGsRvT7bd0DfXSzRqbf1Hvnv9&#10;/iOM7byzMVHiie+APnQrakivoSAfy6zX+5s7i93+Op8MxWZp5VDXAB+2hP7eqsvfNvrOv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mZ/PP/hUn/Ng+Pnzl+Z3QnXO7+kK&#10;br3pD5X/ACK6h2JTZbpjC5XK0+zete394bM2vBk8nLkUlyOQiwmFgWadlDTSAuQCffuvdFQ/6C8f&#10;5yX/AD2vQH/oicF/9c/fuvde/wCgvH+cl/z2vQH/AKInBf8A1z9+691YP/Kl/wCFMn80f5dfzFPi&#10;T8a+4919MVvWHcXbGO2hvSkwHT+HwWZnw1TjMpVSpj8vBkJZqCoM1IlpFUkC4/Pv3Xuvo6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lHJJ&#10;FIksTvFLE6yRyRsySRyIwZHR1IZHRgCCDcH3aOR4nWWJisikEEGhBGQQRkEHII4dVdEkQxyAMjAg&#10;gioIOCCDxB8x1c/8Ku9Mv2ftTK7Q3dWy5HdeyVpHiy9U5krM5t6taWOlmrZTdqjIYuohMM0zWaWN&#10;4WbXIZHbrV90b3m3P3G5ZueV+aJmn5m2gIRO5q9xbSFgjSH8UsLL4bucurRM2qQyMebf3lva3b+R&#10;9/g5h5eiWHYNzLgxKKJBcJQsqD8McqnWiDCsJAulNCg7vvMDrG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w1FRBSU89VUypBTU0MtRUTyMFjhghRpJZZG&#10;PCpHGpJP4A9tTzw20L3NwwSCNSzMcBVUVJJ8gACT05DFLcSrBCpaZ2CqoySxNAAPUnA61/O/O8Nx&#10;d17zr8pWVlVFtWhrKiDaW39bR0eOxkckkdPVzUqsY5MxXQnXUTNqfU3jUiNEVeH/AL2+8e/e73Nk&#10;+4XUsi8swSstlbVISKIEhXZK0M8i90rmrVOhSI1VR1r9p/bDZ/bPluKxt40bfpY1a7uKAvJKQCyK&#10;1KiFD2xoKCg1kF2ZiBXuGOpT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sB/l3/8zR3r/wCG&#10;DL/70WD95w/cR/6eLvH/AEpT/wBpNv1iT98D/lRts/6Ww/7R5+rfffUv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38"/>
    <w:rsid w:val="00101EFA"/>
    <w:rsid w:val="00187738"/>
    <w:rsid w:val="001B50AB"/>
    <w:rsid w:val="001C055E"/>
    <w:rsid w:val="00286C62"/>
    <w:rsid w:val="002E3A83"/>
    <w:rsid w:val="003129B5"/>
    <w:rsid w:val="003411C3"/>
    <w:rsid w:val="0058296E"/>
    <w:rsid w:val="00716319"/>
    <w:rsid w:val="00783669"/>
    <w:rsid w:val="008B29CF"/>
    <w:rsid w:val="00934A7E"/>
    <w:rsid w:val="009A3588"/>
    <w:rsid w:val="00AA1DEF"/>
    <w:rsid w:val="00AB5850"/>
    <w:rsid w:val="00AC218F"/>
    <w:rsid w:val="00D74B09"/>
    <w:rsid w:val="00DE16E0"/>
    <w:rsid w:val="00E04074"/>
    <w:rsid w:val="00E6759B"/>
    <w:rsid w:val="00FB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3FD8D6"/>
  <w15:docId w15:val="{F14542BB-AD6D-4C3F-89DF-33436545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934A7E"/>
    <w:pPr>
      <w:spacing w:line="276" w:lineRule="auto"/>
    </w:pPr>
    <w:rPr>
      <w:rFonts w:asciiTheme="minorHAnsi" w:eastAsia="Times New Roman" w:hAnsiTheme="minorHAnsi" w:cs="Cambria"/>
      <w:color w:val="auto"/>
      <w:sz w:val="32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5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Digitalisering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1</TotalTime>
  <Pages>1</Pages>
  <Words>68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Hvidovre Kommune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Julie Kofoed</dc:creator>
  <cp:lastModifiedBy>Emily Julie Kofoed</cp:lastModifiedBy>
  <cp:revision>2</cp:revision>
  <dcterms:created xsi:type="dcterms:W3CDTF">2018-02-26T13:22:00Z</dcterms:created>
  <dcterms:modified xsi:type="dcterms:W3CDTF">2018-02-26T13:22:00Z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{6A3A0CD2-A77E-4344-8DC6-82B82E8FCEF7}</vt:lpwstr>
  </property>
</Properties>
</file>