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5D0B18" w:rsidRDefault="00DE1FBE" w:rsidP="005D0B18">
      <w:pPr>
        <w:pStyle w:val="Overskrift1acadre"/>
      </w:pPr>
      <w:r w:rsidRPr="005D0B18">
        <w:t>Mine aktuelle sager</w:t>
      </w:r>
    </w:p>
    <w:p w:rsidR="003411C3" w:rsidRDefault="00DE1FBE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Du finder dine aktive sager ved at gå ind </w:t>
      </w:r>
      <w:r w:rsidR="001A0E80">
        <w:rPr>
          <w:rFonts w:asciiTheme="minorHAnsi" w:hAnsiTheme="minorHAnsi"/>
        </w:rPr>
        <w:t>i Mine arbejdslister, og klikke</w:t>
      </w:r>
      <w:r>
        <w:rPr>
          <w:rFonts w:asciiTheme="minorHAnsi" w:hAnsiTheme="minorHAnsi"/>
        </w:rPr>
        <w:t xml:space="preserve"> på Aktive sager. </w:t>
      </w:r>
    </w:p>
    <w:p w:rsidR="00DE1FBE" w:rsidRDefault="00DE1FBE" w:rsidP="003411C3">
      <w:pPr>
        <w:rPr>
          <w:rFonts w:asciiTheme="minorHAnsi" w:hAnsiTheme="minorHAnsi"/>
        </w:rPr>
      </w:pPr>
    </w:p>
    <w:p w:rsidR="0050224D" w:rsidRDefault="0050224D" w:rsidP="003411C3">
      <w:pPr>
        <w:rPr>
          <w:rFonts w:asciiTheme="minorHAnsi" w:hAnsiTheme="minorHAnsi"/>
        </w:rPr>
      </w:pPr>
    </w:p>
    <w:p w:rsidR="00DE1FBE" w:rsidRDefault="00DE1FBE" w:rsidP="003411C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604A3F41" wp14:editId="1C4E8DC6">
            <wp:extent cx="3856383" cy="3484497"/>
            <wp:effectExtent l="0" t="0" r="0" b="190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790" r="46503" b="12079"/>
                    <a:stretch/>
                  </pic:blipFill>
                  <pic:spPr bwMode="auto">
                    <a:xfrm>
                      <a:off x="0" y="0"/>
                      <a:ext cx="3864755" cy="3492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B76" w:rsidRDefault="00DB3B76" w:rsidP="003411C3">
      <w:pPr>
        <w:rPr>
          <w:rFonts w:asciiTheme="minorHAnsi" w:hAnsiTheme="minorHAnsi"/>
        </w:rPr>
      </w:pPr>
    </w:p>
    <w:p w:rsidR="0050224D" w:rsidRDefault="0050224D" w:rsidP="003411C3">
      <w:pPr>
        <w:rPr>
          <w:rFonts w:asciiTheme="minorHAnsi" w:hAnsiTheme="minorHAnsi"/>
        </w:rPr>
      </w:pPr>
    </w:p>
    <w:p w:rsidR="0050224D" w:rsidRDefault="00DB3B76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Du kan afslutte en sag ved at højre klikke </w:t>
      </w:r>
      <w:r w:rsidRPr="00DB3B76">
        <w:rPr>
          <w:rFonts w:asciiTheme="minorHAnsi" w:hAnsiTheme="minorHAnsi"/>
        </w:rPr>
        <w:sym w:font="Wingdings" w:char="F0E0"/>
      </w:r>
      <w:r>
        <w:rPr>
          <w:rFonts w:asciiTheme="minorHAnsi" w:hAnsiTheme="minorHAnsi"/>
        </w:rPr>
        <w:t xml:space="preserve"> køre musen over opdater sager </w:t>
      </w:r>
      <w:r w:rsidRPr="00DB3B76">
        <w:rPr>
          <w:rFonts w:asciiTheme="minorHAnsi" w:hAnsiTheme="minorHAnsi"/>
        </w:rPr>
        <w:sym w:font="Wingdings" w:char="F0E0"/>
      </w:r>
      <w:r>
        <w:rPr>
          <w:rFonts w:asciiTheme="minorHAnsi" w:hAnsiTheme="minorHAnsi"/>
        </w:rPr>
        <w:t xml:space="preserve"> Skift sagsstatus </w:t>
      </w:r>
      <w:r w:rsidRPr="001A0E80">
        <w:rPr>
          <w:rFonts w:asciiTheme="minorHAnsi" w:hAnsiTheme="minorHAnsi"/>
        </w:rPr>
        <w:sym w:font="Wingdings" w:char="F0E0"/>
      </w:r>
      <w:r w:rsidRPr="001A0E80">
        <w:rPr>
          <w:rFonts w:asciiTheme="minorHAnsi" w:hAnsiTheme="minorHAnsi"/>
        </w:rPr>
        <w:t xml:space="preserve"> klik – </w:t>
      </w:r>
    </w:p>
    <w:p w:rsidR="0050224D" w:rsidRDefault="00DB3B76" w:rsidP="003411C3">
      <w:pPr>
        <w:rPr>
          <w:rFonts w:asciiTheme="minorHAnsi" w:hAnsiTheme="minorHAnsi"/>
        </w:rPr>
      </w:pPr>
      <w:r w:rsidRPr="001A0E80">
        <w:rPr>
          <w:rFonts w:asciiTheme="minorHAnsi" w:hAnsiTheme="minorHAnsi"/>
        </w:rPr>
        <w:t>Afsluttet.</w:t>
      </w:r>
    </w:p>
    <w:p w:rsidR="00DB3B76" w:rsidRPr="001A0E80" w:rsidRDefault="00DB3B76" w:rsidP="003411C3">
      <w:pPr>
        <w:rPr>
          <w:rFonts w:asciiTheme="minorHAnsi" w:hAnsiTheme="minorHAnsi"/>
        </w:rPr>
      </w:pPr>
      <w:r w:rsidRPr="001A0E80">
        <w:rPr>
          <w:rFonts w:asciiTheme="minorHAnsi" w:hAnsiTheme="minorHAnsi"/>
        </w:rPr>
        <w:t xml:space="preserve"> </w:t>
      </w:r>
    </w:p>
    <w:p w:rsidR="00E12CBA" w:rsidRPr="00934A7E" w:rsidRDefault="00E12CBA" w:rsidP="003411C3">
      <w:pPr>
        <w:rPr>
          <w:rFonts w:asciiTheme="minorHAnsi" w:hAnsiTheme="minorHAnsi"/>
        </w:rPr>
      </w:pPr>
    </w:p>
    <w:p w:rsidR="003411C3" w:rsidRPr="003411C3" w:rsidRDefault="00DB3B76" w:rsidP="003411C3">
      <w:r>
        <w:rPr>
          <w:noProof/>
        </w:rPr>
        <w:drawing>
          <wp:inline distT="0" distB="0" distL="0" distR="0" wp14:anchorId="60F8418A" wp14:editId="2EF745B8">
            <wp:extent cx="4313583" cy="2372187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4335" r="35842" b="12936"/>
                    <a:stretch/>
                  </pic:blipFill>
                  <pic:spPr bwMode="auto">
                    <a:xfrm>
                      <a:off x="0" y="0"/>
                      <a:ext cx="4323426" cy="23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2CBA" w:rsidRDefault="00E12CBA" w:rsidP="00E12CBA"/>
    <w:p w:rsidR="00974CB0" w:rsidRDefault="00974CB0" w:rsidP="00E12CBA">
      <w:pPr>
        <w:rPr>
          <w:rFonts w:asciiTheme="minorHAnsi" w:hAnsiTheme="minorHAnsi"/>
        </w:rPr>
      </w:pPr>
    </w:p>
    <w:p w:rsidR="00E12CBA" w:rsidRDefault="00E41021" w:rsidP="00E12CBA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Du kan afslutte </w:t>
      </w:r>
      <w:r w:rsidR="001A0E80">
        <w:rPr>
          <w:rFonts w:asciiTheme="minorHAnsi" w:hAnsiTheme="minorHAnsi"/>
        </w:rPr>
        <w:t>flere sager</w:t>
      </w:r>
      <w:r w:rsidR="00E12CBA" w:rsidRPr="001A0E80">
        <w:rPr>
          <w:rFonts w:asciiTheme="minorHAnsi" w:hAnsiTheme="minorHAnsi"/>
        </w:rPr>
        <w:t xml:space="preserve"> af gan</w:t>
      </w:r>
      <w:r w:rsidR="007756F8">
        <w:rPr>
          <w:rFonts w:asciiTheme="minorHAnsi" w:hAnsiTheme="minorHAnsi"/>
        </w:rPr>
        <w:t>gen ved at klikke på en sag</w:t>
      </w:r>
      <w:r w:rsidR="00E12CBA" w:rsidRPr="001A0E80">
        <w:rPr>
          <w:rFonts w:asciiTheme="minorHAnsi" w:hAnsiTheme="minorHAnsi"/>
        </w:rPr>
        <w:t xml:space="preserve"> </w:t>
      </w:r>
      <w:r w:rsidR="00E12CBA" w:rsidRPr="001A0E80">
        <w:rPr>
          <w:rFonts w:asciiTheme="minorHAnsi" w:hAnsiTheme="minorHAnsi"/>
        </w:rPr>
        <w:sym w:font="Wingdings" w:char="F0E0"/>
      </w:r>
      <w:r w:rsidR="00E12CBA" w:rsidRPr="001A0E80">
        <w:rPr>
          <w:rFonts w:asciiTheme="minorHAnsi" w:hAnsiTheme="minorHAnsi"/>
        </w:rPr>
        <w:t xml:space="preserve"> hold shift nede </w:t>
      </w:r>
      <w:r w:rsidR="00E12CBA" w:rsidRPr="001A0E80">
        <w:rPr>
          <w:rFonts w:asciiTheme="minorHAnsi" w:hAnsiTheme="minorHAnsi"/>
        </w:rPr>
        <w:sym w:font="Wingdings" w:char="F0E0"/>
      </w:r>
      <w:r w:rsidR="00E12CBA" w:rsidRPr="001A0E80">
        <w:rPr>
          <w:rFonts w:asciiTheme="minorHAnsi" w:hAnsiTheme="minorHAnsi"/>
        </w:rPr>
        <w:t xml:space="preserve"> marker</w:t>
      </w:r>
      <w:r w:rsidR="007756F8">
        <w:rPr>
          <w:rFonts w:asciiTheme="minorHAnsi" w:hAnsiTheme="minorHAnsi"/>
        </w:rPr>
        <w:t xml:space="preserve"> de sager </w:t>
      </w:r>
      <w:r w:rsidR="009F6D7E">
        <w:rPr>
          <w:rFonts w:asciiTheme="minorHAnsi" w:hAnsiTheme="minorHAnsi"/>
        </w:rPr>
        <w:t>du ønsker at afsl</w:t>
      </w:r>
      <w:r w:rsidR="00F47426">
        <w:rPr>
          <w:rFonts w:asciiTheme="minorHAnsi" w:hAnsiTheme="minorHAnsi"/>
        </w:rPr>
        <w:t>utte</w:t>
      </w:r>
      <w:r w:rsidR="00E12CBA" w:rsidRPr="001A0E80">
        <w:rPr>
          <w:rFonts w:asciiTheme="minorHAnsi" w:hAnsiTheme="minorHAnsi"/>
        </w:rPr>
        <w:t xml:space="preserve">. Højreklik </w:t>
      </w:r>
      <w:r w:rsidR="00E12CBA" w:rsidRPr="001A0E80">
        <w:rPr>
          <w:rFonts w:asciiTheme="minorHAnsi" w:hAnsiTheme="minorHAnsi"/>
        </w:rPr>
        <w:sym w:font="Wingdings" w:char="F0E0"/>
      </w:r>
      <w:r w:rsidR="00E12CBA" w:rsidRPr="001A0E80">
        <w:rPr>
          <w:rFonts w:asciiTheme="minorHAnsi" w:hAnsiTheme="minorHAnsi"/>
        </w:rPr>
        <w:t xml:space="preserve"> ho</w:t>
      </w:r>
      <w:r w:rsidR="001A0E80">
        <w:rPr>
          <w:rFonts w:asciiTheme="minorHAnsi" w:hAnsiTheme="minorHAnsi"/>
        </w:rPr>
        <w:t>ld musen over opdater sager</w:t>
      </w:r>
      <w:r w:rsidR="00E12CBA" w:rsidRPr="001A0E80">
        <w:rPr>
          <w:rFonts w:asciiTheme="minorHAnsi" w:hAnsiTheme="minorHAnsi"/>
        </w:rPr>
        <w:t xml:space="preserve"> </w:t>
      </w:r>
      <w:r w:rsidR="00E12CBA" w:rsidRPr="001A0E80">
        <w:rPr>
          <w:rFonts w:asciiTheme="minorHAnsi" w:hAnsiTheme="minorHAnsi"/>
        </w:rPr>
        <w:sym w:font="Wingdings" w:char="F0E0"/>
      </w:r>
      <w:r w:rsidR="001A0E80">
        <w:rPr>
          <w:rFonts w:asciiTheme="minorHAnsi" w:hAnsiTheme="minorHAnsi"/>
        </w:rPr>
        <w:t xml:space="preserve"> Skift sagsstatus </w:t>
      </w:r>
      <w:r w:rsidR="001A0E80" w:rsidRPr="001A0E80">
        <w:rPr>
          <w:rFonts w:asciiTheme="minorHAnsi" w:hAnsiTheme="minorHAnsi"/>
        </w:rPr>
        <w:sym w:font="Wingdings" w:char="F0E0"/>
      </w:r>
      <w:r w:rsidR="001A0E80">
        <w:rPr>
          <w:rFonts w:asciiTheme="minorHAnsi" w:hAnsiTheme="minorHAnsi"/>
        </w:rPr>
        <w:t xml:space="preserve"> A-afsluttet. </w:t>
      </w:r>
      <w:r w:rsidR="00E12CBA" w:rsidRPr="001A0E80">
        <w:rPr>
          <w:rFonts w:asciiTheme="minorHAnsi" w:hAnsiTheme="minorHAnsi"/>
        </w:rPr>
        <w:t xml:space="preserve"> </w:t>
      </w:r>
    </w:p>
    <w:p w:rsidR="0050224D" w:rsidRDefault="0050224D" w:rsidP="00E12CBA">
      <w:pPr>
        <w:rPr>
          <w:rFonts w:asciiTheme="minorHAnsi" w:hAnsiTheme="minorHAnsi"/>
        </w:rPr>
      </w:pPr>
    </w:p>
    <w:p w:rsidR="00974CB0" w:rsidRPr="001A0E80" w:rsidRDefault="001B66C1" w:rsidP="00E12CBA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FE9179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4173855" cy="3042920"/>
            <wp:effectExtent l="0" t="0" r="0" b="5080"/>
            <wp:wrapSquare wrapText="bothSides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07" b="12393"/>
                    <a:stretch/>
                  </pic:blipFill>
                  <pic:spPr bwMode="auto">
                    <a:xfrm>
                      <a:off x="0" y="0"/>
                      <a:ext cx="4173855" cy="304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21A4" w:rsidRDefault="00BF21A4" w:rsidP="00E12CBA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Pr="00BF21A4" w:rsidRDefault="00BF21A4" w:rsidP="00BF21A4"/>
    <w:p w:rsidR="00BF21A4" w:rsidRDefault="00BF21A4" w:rsidP="00E12CBA"/>
    <w:p w:rsidR="003411C3" w:rsidRDefault="00BF21A4" w:rsidP="00BF21A4">
      <w:pPr>
        <w:tabs>
          <w:tab w:val="center" w:pos="2039"/>
        </w:tabs>
      </w:pPr>
      <w:r>
        <w:tab/>
      </w:r>
      <w:r>
        <w:br w:type="textWrapping" w:clear="all"/>
      </w:r>
    </w:p>
    <w:p w:rsidR="00676FC2" w:rsidRDefault="00676FC2" w:rsidP="00BF21A4">
      <w:pPr>
        <w:tabs>
          <w:tab w:val="center" w:pos="2039"/>
        </w:tabs>
      </w:pPr>
    </w:p>
    <w:p w:rsidR="001F2F81" w:rsidRDefault="001F2F81" w:rsidP="00BF21A4">
      <w:pPr>
        <w:tabs>
          <w:tab w:val="center" w:pos="2039"/>
        </w:tabs>
      </w:pPr>
    </w:p>
    <w:p w:rsidR="001F2F81" w:rsidRDefault="001F2F81" w:rsidP="00BF21A4">
      <w:pPr>
        <w:tabs>
          <w:tab w:val="center" w:pos="2039"/>
        </w:tabs>
      </w:pPr>
    </w:p>
    <w:p w:rsidR="001F2F81" w:rsidRDefault="001F2F81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</w:p>
    <w:p w:rsidR="003802EE" w:rsidRDefault="003802EE" w:rsidP="00BF21A4">
      <w:pPr>
        <w:tabs>
          <w:tab w:val="center" w:pos="2039"/>
        </w:tabs>
      </w:pPr>
      <w:bookmarkStart w:id="0" w:name="_GoBack"/>
      <w:bookmarkEnd w:id="0"/>
    </w:p>
    <w:p w:rsidR="00C901E0" w:rsidRDefault="00C901E0" w:rsidP="00BF21A4">
      <w:pPr>
        <w:tabs>
          <w:tab w:val="center" w:pos="2039"/>
        </w:tabs>
      </w:pPr>
      <w:r>
        <w:lastRenderedPageBreak/>
        <w:t xml:space="preserve">Klik udfør og sagerne har skriftet status til A-afsluttet. </w:t>
      </w:r>
    </w:p>
    <w:p w:rsidR="00622268" w:rsidRDefault="00622268" w:rsidP="00E12CBA"/>
    <w:p w:rsidR="00BF21A4" w:rsidRPr="00E12CBA" w:rsidRDefault="00BF21A4" w:rsidP="00E12CBA">
      <w:r>
        <w:rPr>
          <w:noProof/>
        </w:rPr>
        <w:drawing>
          <wp:inline distT="0" distB="0" distL="0" distR="0" wp14:anchorId="08AF749A" wp14:editId="078470EB">
            <wp:extent cx="4104861" cy="3608583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80" t="4202" r="14090" b="6626"/>
                    <a:stretch/>
                  </pic:blipFill>
                  <pic:spPr bwMode="auto">
                    <a:xfrm>
                      <a:off x="0" y="0"/>
                      <a:ext cx="4124862" cy="362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9B5" w:rsidRDefault="003129B5"/>
    <w:sectPr w:rsidR="003129B5" w:rsidSect="003129B5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FBE" w:rsidRDefault="00DE1FBE" w:rsidP="003411C3">
      <w:r>
        <w:separator/>
      </w:r>
    </w:p>
  </w:endnote>
  <w:endnote w:type="continuationSeparator" w:id="0">
    <w:p w:rsidR="00DE1FBE" w:rsidRDefault="00DE1FBE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235775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>Do</w:t>
    </w:r>
    <w:r w:rsidR="00235775">
      <w:rPr>
        <w:rFonts w:cs="Arial"/>
        <w:sz w:val="16"/>
        <w:szCs w:val="16"/>
      </w:rPr>
      <w:t>k.id: 51196/18</w:t>
    </w:r>
  </w:p>
  <w:p w:rsidR="003411C3" w:rsidRDefault="00235775" w:rsidP="003411C3">
    <w:pPr>
      <w:pStyle w:val="Sidefod"/>
      <w:rPr>
        <w:rFonts w:cs="Arial"/>
        <w:sz w:val="16"/>
        <w:szCs w:val="16"/>
      </w:rPr>
    </w:pPr>
    <w:r>
      <w:rPr>
        <w:rFonts w:cs="Arial"/>
        <w:sz w:val="16"/>
        <w:szCs w:val="16"/>
      </w:rPr>
      <w:t>Sagsnr.: 17/31798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3802EE">
      <w:rPr>
        <w:rFonts w:cs="Arial"/>
        <w:noProof/>
        <w:sz w:val="16"/>
        <w:szCs w:val="16"/>
      </w:rPr>
      <w:t>02-03-2018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934A7E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FBE" w:rsidRDefault="00DE1FBE" w:rsidP="003411C3">
      <w:r>
        <w:separator/>
      </w:r>
    </w:p>
  </w:footnote>
  <w:footnote w:type="continuationSeparator" w:id="0">
    <w:p w:rsidR="00DE1FBE" w:rsidRDefault="00DE1FBE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982EC31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BE"/>
    <w:rsid w:val="000523A9"/>
    <w:rsid w:val="001A0E80"/>
    <w:rsid w:val="001B66C1"/>
    <w:rsid w:val="001F2F81"/>
    <w:rsid w:val="00235775"/>
    <w:rsid w:val="00286C62"/>
    <w:rsid w:val="003129B5"/>
    <w:rsid w:val="003411C3"/>
    <w:rsid w:val="003802EE"/>
    <w:rsid w:val="0050224D"/>
    <w:rsid w:val="005D0B18"/>
    <w:rsid w:val="00622268"/>
    <w:rsid w:val="00676FC2"/>
    <w:rsid w:val="00716319"/>
    <w:rsid w:val="007756F8"/>
    <w:rsid w:val="008C7B5F"/>
    <w:rsid w:val="00934A7E"/>
    <w:rsid w:val="00974CB0"/>
    <w:rsid w:val="009F6D7E"/>
    <w:rsid w:val="00AA1DEF"/>
    <w:rsid w:val="00BF21A4"/>
    <w:rsid w:val="00C901E0"/>
    <w:rsid w:val="00D74B09"/>
    <w:rsid w:val="00DB3B76"/>
    <w:rsid w:val="00DE16E0"/>
    <w:rsid w:val="00DE1FBE"/>
    <w:rsid w:val="00E12CBA"/>
    <w:rsid w:val="00E41021"/>
    <w:rsid w:val="00E6759B"/>
    <w:rsid w:val="00F4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207D985"/>
  <w15:docId w15:val="{79BD900A-E0A7-4B17-9DFD-FCA3C1C1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5D0B18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5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3</Pages>
  <Words>77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2018-03-02T09:33:00Z</dcterms:created>
  <dcterms:modified xsi:type="dcterms:W3CDTF">2018-03-02T09:33:00Z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{84E6A09D-51F2-4DDB-B4E5-05B347699EB4}</vt:lpwstr>
  </property>
</Properties>
</file>