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Pr="00934A7E" w:rsidRDefault="004F266C" w:rsidP="00934A7E">
      <w:pPr>
        <w:pStyle w:val="Overskrift1acadre"/>
      </w:pPr>
      <w:r>
        <w:t xml:space="preserve">Udgående urørte dokumenter </w:t>
      </w:r>
    </w:p>
    <w:p w:rsidR="003411C3" w:rsidRDefault="004F266C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Vi har observeret, at du har udgående ulåste dokumenter, der ikke været redigeret i en længere periode. Disse dokumenter bør låses. </w:t>
      </w:r>
    </w:p>
    <w:p w:rsidR="004F266C" w:rsidRDefault="004F266C" w:rsidP="003411C3">
      <w:pPr>
        <w:rPr>
          <w:rFonts w:asciiTheme="minorHAnsi" w:hAnsiTheme="minorHAnsi"/>
        </w:rPr>
      </w:pPr>
    </w:p>
    <w:p w:rsidR="004F266C" w:rsidRDefault="004F266C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Dette gør du ved at </w:t>
      </w:r>
      <w:r w:rsidR="00BB3553">
        <w:rPr>
          <w:rFonts w:asciiTheme="minorHAnsi" w:hAnsiTheme="minorHAnsi"/>
        </w:rPr>
        <w:t xml:space="preserve">gå ind i Mine arbejdslister og klik på Dokumentudkast (x). </w:t>
      </w:r>
    </w:p>
    <w:p w:rsidR="00B16C1F" w:rsidRDefault="00B16C1F" w:rsidP="003411C3">
      <w:pPr>
        <w:rPr>
          <w:rFonts w:asciiTheme="minorHAnsi" w:hAnsiTheme="minorHAnsi"/>
        </w:rPr>
      </w:pPr>
    </w:p>
    <w:p w:rsidR="00B16C1F" w:rsidRDefault="00B16C1F" w:rsidP="003411C3">
      <w:r>
        <w:rPr>
          <w:noProof/>
        </w:rPr>
        <w:drawing>
          <wp:inline distT="0" distB="0" distL="0" distR="0" wp14:anchorId="34C0A939" wp14:editId="5ACD19DA">
            <wp:extent cx="4681220" cy="2613593"/>
            <wp:effectExtent l="0" t="0" r="508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896" r="23501" b="14259"/>
                    <a:stretch/>
                  </pic:blipFill>
                  <pic:spPr bwMode="auto">
                    <a:xfrm>
                      <a:off x="0" y="0"/>
                      <a:ext cx="4681876" cy="261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C1F" w:rsidRDefault="00B16C1F" w:rsidP="003411C3"/>
    <w:p w:rsidR="003411C3" w:rsidRDefault="00B16C1F" w:rsidP="00B16C1F">
      <w:r>
        <w:t xml:space="preserve">Du kan sortere rækkefølgen ved at højreklikke nede i listevisningen og klik feltvælger. </w:t>
      </w:r>
    </w:p>
    <w:p w:rsidR="00B16C1F" w:rsidRDefault="00B16C1F" w:rsidP="00B16C1F"/>
    <w:p w:rsidR="00B16C1F" w:rsidRDefault="00B16C1F" w:rsidP="00B16C1F">
      <w:r>
        <w:rPr>
          <w:noProof/>
        </w:rPr>
        <w:drawing>
          <wp:inline distT="0" distB="0" distL="0" distR="0" wp14:anchorId="0BD768B6" wp14:editId="7A93CAD8">
            <wp:extent cx="3677479" cy="3005257"/>
            <wp:effectExtent l="0" t="0" r="0" b="508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509" r="46733" b="15097"/>
                    <a:stretch/>
                  </pic:blipFill>
                  <pic:spPr bwMode="auto">
                    <a:xfrm>
                      <a:off x="0" y="0"/>
                      <a:ext cx="3683273" cy="300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7CED" w:rsidRDefault="00D17CED" w:rsidP="00B16C1F"/>
    <w:p w:rsidR="00D17CED" w:rsidRDefault="00D17CED" w:rsidP="00B16C1F"/>
    <w:p w:rsidR="00D17CED" w:rsidRDefault="00D17CED" w:rsidP="00B16C1F"/>
    <w:p w:rsidR="00D17CED" w:rsidRDefault="00D17CED" w:rsidP="00B16C1F"/>
    <w:p w:rsidR="00D17CED" w:rsidRDefault="00D17CED" w:rsidP="00B16C1F"/>
    <w:p w:rsidR="00D17CED" w:rsidRDefault="00D17CED" w:rsidP="00B16C1F"/>
    <w:p w:rsidR="00D17CED" w:rsidRDefault="00D17CED" w:rsidP="00B16C1F">
      <w:r>
        <w:lastRenderedPageBreak/>
        <w:t xml:space="preserve">Find sidst redigeret og klik tilføj og ok. </w:t>
      </w:r>
    </w:p>
    <w:p w:rsidR="00D17CED" w:rsidRDefault="00D17CED" w:rsidP="00B16C1F"/>
    <w:p w:rsidR="00D17CED" w:rsidRDefault="00D17CED" w:rsidP="00B16C1F">
      <w:r>
        <w:rPr>
          <w:noProof/>
        </w:rPr>
        <w:drawing>
          <wp:inline distT="0" distB="0" distL="0" distR="0" wp14:anchorId="229F2723" wp14:editId="2A0EDBF1">
            <wp:extent cx="4610100" cy="2246244"/>
            <wp:effectExtent l="0" t="0" r="0" b="190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64" t="2719" r="9532" b="20429"/>
                    <a:stretch/>
                  </pic:blipFill>
                  <pic:spPr bwMode="auto">
                    <a:xfrm>
                      <a:off x="0" y="0"/>
                      <a:ext cx="4612180" cy="2247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7CED" w:rsidRDefault="00D17CED" w:rsidP="00D17CED">
      <w:pPr>
        <w:rPr>
          <w:rFonts w:asciiTheme="minorHAnsi" w:eastAsia="Times New Roman" w:hAnsiTheme="minorHAnsi" w:cs="Cambria"/>
          <w:b/>
          <w:bCs/>
          <w:sz w:val="32"/>
          <w:szCs w:val="28"/>
          <w:u w:val="single"/>
        </w:rPr>
      </w:pPr>
    </w:p>
    <w:p w:rsidR="00F21815" w:rsidRDefault="00F21815" w:rsidP="00F21815">
      <w:r>
        <w:t>Klik to gange i sidst redigeret feltet og her får du dine gamle</w:t>
      </w:r>
      <w:r w:rsidR="00B11B12">
        <w:t xml:space="preserve"> dokumenter frem fra f.eks. 2010 du bør låse,</w:t>
      </w:r>
      <w:r w:rsidR="00E34AE1">
        <w:t xml:space="preserve"> hvis du ikke bruger dokumenterne </w:t>
      </w:r>
      <w:r w:rsidR="00B11B12">
        <w:t xml:space="preserve">mere. </w:t>
      </w:r>
    </w:p>
    <w:p w:rsidR="00E95473" w:rsidRDefault="005030D0" w:rsidP="00F2181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1408387</wp:posOffset>
                </wp:positionH>
                <wp:positionV relativeFrom="paragraph">
                  <wp:posOffset>22647</wp:posOffset>
                </wp:positionV>
                <wp:extent cx="2458587" cy="875350"/>
                <wp:effectExtent l="0" t="0" r="75565" b="58420"/>
                <wp:wrapNone/>
                <wp:docPr id="7" name="Lige pilforbindel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8587" cy="875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FC7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7" o:spid="_x0000_s1026" type="#_x0000_t32" style="position:absolute;margin-left:110.9pt;margin-top:1.8pt;width:193.6pt;height:6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" strokecolor="red">
                <v:stroke endarrow="block"/>
              </v:shape>
            </w:pict>
          </mc:Fallback>
        </mc:AlternateContent>
      </w:r>
    </w:p>
    <w:p w:rsidR="005030D0" w:rsidRDefault="005030D0" w:rsidP="00F21815"/>
    <w:p w:rsidR="005030D0" w:rsidRDefault="005030D0" w:rsidP="00F21815"/>
    <w:p w:rsidR="005030D0" w:rsidRDefault="005030D0" w:rsidP="00F21815"/>
    <w:p w:rsidR="005030D0" w:rsidRDefault="005030D0" w:rsidP="00F21815"/>
    <w:p w:rsidR="005030D0" w:rsidRDefault="005030D0" w:rsidP="00F21815"/>
    <w:p w:rsidR="005030D0" w:rsidRDefault="005030D0" w:rsidP="00F21815">
      <w:r>
        <w:rPr>
          <w:noProof/>
        </w:rPr>
        <w:drawing>
          <wp:inline distT="0" distB="0" distL="0" distR="0" wp14:anchorId="44F67166" wp14:editId="3D69360A">
            <wp:extent cx="6120130" cy="1176655"/>
            <wp:effectExtent l="0" t="0" r="0" b="444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473" w:rsidRPr="00F21815" w:rsidRDefault="00E95473" w:rsidP="00F21815"/>
    <w:p w:rsidR="00D17CED" w:rsidRPr="00F21815" w:rsidRDefault="00D17CED" w:rsidP="00F21815">
      <w:pPr>
        <w:rPr>
          <w:i/>
        </w:rPr>
      </w:pPr>
    </w:p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/>
    <w:p w:rsidR="005030D0" w:rsidRDefault="005030D0">
      <w:bookmarkStart w:id="0" w:name="_GoBack"/>
      <w:bookmarkEnd w:id="0"/>
    </w:p>
    <w:p w:rsidR="003129B5" w:rsidRDefault="00237109">
      <w:r>
        <w:lastRenderedPageBreak/>
        <w:t xml:space="preserve">Du låser dokumenter ved at højreklikke og klik lås dokument. </w:t>
      </w:r>
    </w:p>
    <w:p w:rsidR="00237109" w:rsidRDefault="00237109"/>
    <w:p w:rsidR="00237109" w:rsidRDefault="00237109">
      <w:r>
        <w:rPr>
          <w:noProof/>
        </w:rPr>
        <w:drawing>
          <wp:inline distT="0" distB="0" distL="0" distR="0" wp14:anchorId="0DD6F7EA" wp14:editId="50EB9BA9">
            <wp:extent cx="3329609" cy="2789538"/>
            <wp:effectExtent l="0" t="0" r="4445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6932" r="49980" b="18563"/>
                    <a:stretch/>
                  </pic:blipFill>
                  <pic:spPr bwMode="auto">
                    <a:xfrm>
                      <a:off x="0" y="0"/>
                      <a:ext cx="3335554" cy="2794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109" w:rsidRDefault="00237109"/>
    <w:p w:rsidR="00237109" w:rsidRDefault="00237109"/>
    <w:p w:rsidR="00237109" w:rsidRDefault="00237109"/>
    <w:p w:rsidR="00237109" w:rsidRDefault="00237109"/>
    <w:p w:rsidR="00237109" w:rsidRDefault="00E34AE1">
      <w:r>
        <w:t xml:space="preserve">Klik ja, </w:t>
      </w:r>
      <w:r w:rsidR="00237109">
        <w:t>og dokumentet låses.</w:t>
      </w:r>
    </w:p>
    <w:p w:rsidR="00237109" w:rsidRDefault="00237109"/>
    <w:p w:rsidR="00237109" w:rsidRDefault="00237109">
      <w:r>
        <w:rPr>
          <w:noProof/>
        </w:rPr>
        <w:drawing>
          <wp:inline distT="0" distB="0" distL="0" distR="0" wp14:anchorId="6F9AA709" wp14:editId="2907EC50">
            <wp:extent cx="2791460" cy="1351182"/>
            <wp:effectExtent l="0" t="0" r="0" b="190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90" t="1945" r="3419" b="9900"/>
                    <a:stretch/>
                  </pic:blipFill>
                  <pic:spPr bwMode="auto">
                    <a:xfrm>
                      <a:off x="0" y="0"/>
                      <a:ext cx="2792875" cy="1351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109" w:rsidRDefault="00237109"/>
    <w:p w:rsidR="009A29EA" w:rsidRDefault="009A29EA"/>
    <w:p w:rsidR="00E34AE1" w:rsidRDefault="009A29EA" w:rsidP="00E34AE1">
      <w:pPr>
        <w:rPr>
          <w:rFonts w:asciiTheme="minorHAnsi" w:hAnsiTheme="minorHAnsi"/>
        </w:rPr>
      </w:pPr>
      <w:r>
        <w:t>Du kan også lås</w:t>
      </w:r>
      <w:r w:rsidR="00E34AE1">
        <w:t>e flere dokumenter af gangen ved</w:t>
      </w:r>
      <w:r>
        <w:t xml:space="preserve"> at højre klikke</w:t>
      </w:r>
      <w:r w:rsidR="00E34AE1">
        <w:t xml:space="preserve"> </w:t>
      </w:r>
      <w:r w:rsidR="00E34AE1" w:rsidRPr="001A0E80">
        <w:rPr>
          <w:rFonts w:asciiTheme="minorHAnsi" w:hAnsiTheme="minorHAnsi"/>
        </w:rPr>
        <w:t xml:space="preserve">på et dokument </w:t>
      </w:r>
      <w:r w:rsidR="00E34AE1" w:rsidRPr="001A0E80">
        <w:rPr>
          <w:rFonts w:asciiTheme="minorHAnsi" w:hAnsiTheme="minorHAnsi"/>
        </w:rPr>
        <w:sym w:font="Wingdings" w:char="F0E0"/>
      </w:r>
      <w:r w:rsidR="00E34AE1" w:rsidRPr="001A0E80">
        <w:rPr>
          <w:rFonts w:asciiTheme="minorHAnsi" w:hAnsiTheme="minorHAnsi"/>
        </w:rPr>
        <w:t xml:space="preserve"> hold shift nede </w:t>
      </w:r>
      <w:r w:rsidR="00E34AE1" w:rsidRPr="001A0E80">
        <w:rPr>
          <w:rFonts w:asciiTheme="minorHAnsi" w:hAnsiTheme="minorHAnsi"/>
        </w:rPr>
        <w:sym w:font="Wingdings" w:char="F0E0"/>
      </w:r>
      <w:r w:rsidR="00E34AE1" w:rsidRPr="001A0E80">
        <w:rPr>
          <w:rFonts w:asciiTheme="minorHAnsi" w:hAnsiTheme="minorHAnsi"/>
        </w:rPr>
        <w:t xml:space="preserve"> marker</w:t>
      </w:r>
      <w:r w:rsidR="00E34AE1">
        <w:rPr>
          <w:rFonts w:asciiTheme="minorHAnsi" w:hAnsiTheme="minorHAnsi"/>
        </w:rPr>
        <w:t xml:space="preserve"> de dokumenter du ønsker at låse</w:t>
      </w:r>
      <w:r w:rsidR="00E34AE1" w:rsidRPr="001A0E80">
        <w:rPr>
          <w:rFonts w:asciiTheme="minorHAnsi" w:hAnsiTheme="minorHAnsi"/>
        </w:rPr>
        <w:t xml:space="preserve">. Højreklik </w:t>
      </w:r>
      <w:r w:rsidR="00E34AE1" w:rsidRPr="001A0E80">
        <w:rPr>
          <w:rFonts w:asciiTheme="minorHAnsi" w:hAnsiTheme="minorHAnsi"/>
        </w:rPr>
        <w:sym w:font="Wingdings" w:char="F0E0"/>
      </w:r>
      <w:r w:rsidR="00E34AE1" w:rsidRPr="001A0E80">
        <w:rPr>
          <w:rFonts w:asciiTheme="minorHAnsi" w:hAnsiTheme="minorHAnsi"/>
        </w:rPr>
        <w:t xml:space="preserve"> ho</w:t>
      </w:r>
      <w:r w:rsidR="00E34AE1">
        <w:rPr>
          <w:rFonts w:asciiTheme="minorHAnsi" w:hAnsiTheme="minorHAnsi"/>
        </w:rPr>
        <w:t>ld musen over opdater dokumenter</w:t>
      </w:r>
      <w:r w:rsidR="00E34AE1" w:rsidRPr="001A0E80">
        <w:rPr>
          <w:rFonts w:asciiTheme="minorHAnsi" w:hAnsiTheme="minorHAnsi"/>
        </w:rPr>
        <w:t xml:space="preserve"> </w:t>
      </w:r>
      <w:r w:rsidR="00E34AE1" w:rsidRPr="001A0E80">
        <w:rPr>
          <w:rFonts w:asciiTheme="minorHAnsi" w:hAnsiTheme="minorHAnsi"/>
        </w:rPr>
        <w:sym w:font="Wingdings" w:char="F0E0"/>
      </w:r>
      <w:r w:rsidR="00E34AE1">
        <w:rPr>
          <w:rFonts w:asciiTheme="minorHAnsi" w:hAnsiTheme="minorHAnsi"/>
        </w:rPr>
        <w:t xml:space="preserve"> klik Lås dokumenter. </w:t>
      </w:r>
    </w:p>
    <w:p w:rsidR="00E34AE1" w:rsidRDefault="00E34AE1" w:rsidP="00E34AE1">
      <w:pPr>
        <w:rPr>
          <w:rFonts w:asciiTheme="minorHAnsi" w:hAnsiTheme="minorHAnsi"/>
        </w:rPr>
      </w:pPr>
    </w:p>
    <w:p w:rsidR="00237109" w:rsidRDefault="00237109"/>
    <w:p w:rsidR="009A29EA" w:rsidRDefault="009A29EA"/>
    <w:p w:rsidR="009A29EA" w:rsidRDefault="009A29EA"/>
    <w:p w:rsidR="00237109" w:rsidRDefault="009A29EA">
      <w:r>
        <w:rPr>
          <w:noProof/>
        </w:rPr>
        <w:drawing>
          <wp:inline distT="0" distB="0" distL="0" distR="0" wp14:anchorId="6F03DC48" wp14:editId="0226A08F">
            <wp:extent cx="6038561" cy="1113155"/>
            <wp:effectExtent l="0" t="0" r="635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-162" t="49662" r="1462" b="17990"/>
                    <a:stretch/>
                  </pic:blipFill>
                  <pic:spPr bwMode="auto">
                    <a:xfrm>
                      <a:off x="0" y="0"/>
                      <a:ext cx="6040590" cy="111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2A9" w:rsidRDefault="00A152A9"/>
    <w:p w:rsidR="00A152A9" w:rsidRDefault="00E34AE1">
      <w:r>
        <w:t>K</w:t>
      </w:r>
      <w:r w:rsidR="00A152A9">
        <w:t xml:space="preserve">lik ja. </w:t>
      </w:r>
    </w:p>
    <w:p w:rsidR="00A152A9" w:rsidRDefault="00A152A9"/>
    <w:p w:rsidR="00A152A9" w:rsidRDefault="00A152A9">
      <w:r>
        <w:rPr>
          <w:noProof/>
        </w:rPr>
        <w:lastRenderedPageBreak/>
        <w:drawing>
          <wp:inline distT="0" distB="0" distL="0" distR="0" wp14:anchorId="73405C8C" wp14:editId="4AEFF9CD">
            <wp:extent cx="2841891" cy="136144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69" t="6362" r="11390" b="6444"/>
                    <a:stretch/>
                  </pic:blipFill>
                  <pic:spPr bwMode="auto">
                    <a:xfrm>
                      <a:off x="0" y="0"/>
                      <a:ext cx="2843154" cy="136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2A9" w:rsidRDefault="00A152A9"/>
    <w:p w:rsidR="00A152A9" w:rsidRDefault="00E34AE1">
      <w:r>
        <w:t>N</w:t>
      </w:r>
      <w:r w:rsidR="00F9234B">
        <w:t xml:space="preserve">u er dokumenterne låst. </w:t>
      </w:r>
    </w:p>
    <w:p w:rsidR="00F9234B" w:rsidRDefault="00F9234B"/>
    <w:p w:rsidR="00F9234B" w:rsidRDefault="00F9234B">
      <w:r>
        <w:rPr>
          <w:noProof/>
        </w:rPr>
        <w:drawing>
          <wp:inline distT="0" distB="0" distL="0" distR="0" wp14:anchorId="543B2419" wp14:editId="063EC29C">
            <wp:extent cx="5829300" cy="1704975"/>
            <wp:effectExtent l="0" t="0" r="0" b="9525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34B" w:rsidSect="003129B5">
      <w:headerReference w:type="default" r:id="rId15"/>
      <w:footerReference w:type="defaul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66C" w:rsidRDefault="004F266C" w:rsidP="003411C3">
      <w:r>
        <w:separator/>
      </w:r>
    </w:p>
  </w:endnote>
  <w:endnote w:type="continuationSeparator" w:id="0">
    <w:p w:rsidR="004F266C" w:rsidRDefault="004F266C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B07DA5" w:rsidRDefault="00A91FAE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Dok.id: 51692/18</w:t>
    </w:r>
  </w:p>
  <w:p w:rsidR="003411C3" w:rsidRDefault="00B07DA5" w:rsidP="003411C3">
    <w:pPr>
      <w:pStyle w:val="Sidefod"/>
      <w:rPr>
        <w:rFonts w:cs="Arial"/>
        <w:sz w:val="16"/>
        <w:szCs w:val="16"/>
      </w:rPr>
    </w:pPr>
    <w:proofErr w:type="spellStart"/>
    <w:r>
      <w:rPr>
        <w:rFonts w:cs="Arial"/>
        <w:sz w:val="16"/>
        <w:szCs w:val="16"/>
      </w:rPr>
      <w:t>Sagsid</w:t>
    </w:r>
    <w:proofErr w:type="spellEnd"/>
    <w:r>
      <w:rPr>
        <w:rFonts w:cs="Arial"/>
        <w:sz w:val="16"/>
        <w:szCs w:val="16"/>
      </w:rPr>
      <w:t>.: 17/31798</w:t>
    </w:r>
    <w:r w:rsidR="003411C3">
      <w:rPr>
        <w:rFonts w:cs="Arial"/>
        <w:sz w:val="16"/>
        <w:szCs w:val="16"/>
      </w:rPr>
      <w:t xml:space="preserve"> 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5030D0">
      <w:rPr>
        <w:rFonts w:cs="Arial"/>
        <w:noProof/>
        <w:sz w:val="16"/>
        <w:szCs w:val="16"/>
      </w:rPr>
      <w:t>27-02-2018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66C" w:rsidRDefault="004F266C" w:rsidP="003411C3">
      <w:r>
        <w:separator/>
      </w:r>
    </w:p>
  </w:footnote>
  <w:footnote w:type="continuationSeparator" w:id="0">
    <w:p w:rsidR="004F266C" w:rsidRDefault="004F266C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1FC81756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6C"/>
    <w:rsid w:val="00237109"/>
    <w:rsid w:val="00286C62"/>
    <w:rsid w:val="002A6C4E"/>
    <w:rsid w:val="003129B5"/>
    <w:rsid w:val="003411C3"/>
    <w:rsid w:val="004F266C"/>
    <w:rsid w:val="005030D0"/>
    <w:rsid w:val="00716319"/>
    <w:rsid w:val="00934A7E"/>
    <w:rsid w:val="009A29EA"/>
    <w:rsid w:val="00A152A9"/>
    <w:rsid w:val="00A91FAE"/>
    <w:rsid w:val="00AA1DEF"/>
    <w:rsid w:val="00B07DA5"/>
    <w:rsid w:val="00B11B12"/>
    <w:rsid w:val="00B16C1F"/>
    <w:rsid w:val="00BB3553"/>
    <w:rsid w:val="00D17CED"/>
    <w:rsid w:val="00D74B09"/>
    <w:rsid w:val="00DE16E0"/>
    <w:rsid w:val="00E34AE1"/>
    <w:rsid w:val="00E6759B"/>
    <w:rsid w:val="00E95473"/>
    <w:rsid w:val="00F21815"/>
    <w:rsid w:val="00F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AA555E"/>
  <w15:docId w15:val="{78204F87-BA51-4792-A40B-CE090375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1.jpeg"/><Relationship Id="rId1" Type="http://schemas.openxmlformats.org/officeDocument/2006/relationships/image" Target="media/image10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1</TotalTime>
  <Pages>4</Pages>
  <Words>131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2018-02-27T09:49:00Z</dcterms:created>
  <dcterms:modified xsi:type="dcterms:W3CDTF">2018-02-27T09:49:00Z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{E4A92874-1518-4DAC-8755-944863D3B45F}</vt:lpwstr>
  </property>
</Properties>
</file>