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F85" w:rsidRPr="00307F85" w:rsidRDefault="00307F85" w:rsidP="00307F85">
      <w:pPr>
        <w:pStyle w:val="Overskrift1acadre"/>
      </w:pPr>
      <w:r>
        <w:t>Sager hvor en part er død</w:t>
      </w:r>
    </w:p>
    <w:p w:rsidR="00F27A58" w:rsidRPr="00934A7E" w:rsidRDefault="00740317" w:rsidP="003411C3">
      <w:pPr>
        <w:rPr>
          <w:rFonts w:asciiTheme="minorHAnsi" w:hAnsiTheme="minorHAnsi"/>
        </w:rPr>
      </w:pPr>
      <w:r>
        <w:rPr>
          <w:rFonts w:asciiTheme="minorHAnsi" w:hAnsiTheme="minorHAnsi"/>
        </w:rPr>
        <w:t>En part i en af</w:t>
      </w:r>
      <w:r w:rsidR="00B52AD6">
        <w:rPr>
          <w:rFonts w:asciiTheme="minorHAnsi" w:hAnsiTheme="minorHAnsi"/>
        </w:rPr>
        <w:t xml:space="preserve"> dine sager er afgået ved døden</w:t>
      </w:r>
      <w:r w:rsidR="00441D9F">
        <w:rPr>
          <w:rFonts w:asciiTheme="minorHAnsi" w:hAnsiTheme="minorHAnsi"/>
        </w:rPr>
        <w:t xml:space="preserve">, </w:t>
      </w:r>
      <w:bookmarkStart w:id="0" w:name="_GoBack"/>
      <w:bookmarkEnd w:id="0"/>
      <w:r w:rsidR="00F27A58">
        <w:rPr>
          <w:rFonts w:asciiTheme="minorHAnsi" w:hAnsiTheme="minorHAnsi"/>
        </w:rPr>
        <w:t>og måske skal du afslutte sagen. Du afslutter en sag ved at gå ind i sagen</w:t>
      </w:r>
      <w:r w:rsidR="00D306B4">
        <w:rPr>
          <w:rFonts w:asciiTheme="minorHAnsi" w:hAnsiTheme="minorHAnsi"/>
        </w:rPr>
        <w:t>,</w:t>
      </w:r>
      <w:r w:rsidR="00172E5F">
        <w:rPr>
          <w:rFonts w:asciiTheme="minorHAnsi" w:hAnsiTheme="minorHAnsi"/>
        </w:rPr>
        <w:t xml:space="preserve"> og skift </w:t>
      </w:r>
      <w:r w:rsidR="00F27A58">
        <w:rPr>
          <w:rFonts w:asciiTheme="minorHAnsi" w:hAnsiTheme="minorHAnsi"/>
        </w:rPr>
        <w:t xml:space="preserve">status til A-afsluttet. </w:t>
      </w:r>
    </w:p>
    <w:p w:rsidR="003411C3" w:rsidRPr="003411C3" w:rsidRDefault="003411C3" w:rsidP="003411C3"/>
    <w:p w:rsidR="003411C3" w:rsidRDefault="003411C3" w:rsidP="00934A7E">
      <w:pPr>
        <w:pStyle w:val="Overskrift1acadre"/>
      </w:pPr>
    </w:p>
    <w:p w:rsidR="003411C3" w:rsidRDefault="003411C3" w:rsidP="00934A7E">
      <w:pPr>
        <w:pStyle w:val="Overskrift1acadre"/>
      </w:pPr>
    </w:p>
    <w:p w:rsidR="003129B5" w:rsidRDefault="003129B5"/>
    <w:sectPr w:rsidR="003129B5" w:rsidSect="003129B5">
      <w:headerReference w:type="default" r:id="rId6"/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7F85" w:rsidRDefault="00307F85" w:rsidP="003411C3">
      <w:r>
        <w:separator/>
      </w:r>
    </w:p>
  </w:endnote>
  <w:endnote w:type="continuationSeparator" w:id="0">
    <w:p w:rsidR="00307F85" w:rsidRDefault="00307F85" w:rsidP="0034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C3" w:rsidRDefault="003411C3" w:rsidP="003411C3">
    <w:pPr>
      <w:pStyle w:val="Sidefod"/>
      <w:pBdr>
        <w:bottom w:val="single" w:sz="6" w:space="1" w:color="auto"/>
      </w:pBdr>
      <w:rPr>
        <w:rFonts w:cs="Arial"/>
        <w:sz w:val="16"/>
        <w:szCs w:val="16"/>
      </w:rPr>
    </w:pPr>
  </w:p>
  <w:p w:rsidR="003411C3" w:rsidRDefault="003411C3" w:rsidP="003411C3">
    <w:pPr>
      <w:pStyle w:val="Sidefod"/>
      <w:rPr>
        <w:rFonts w:cs="Arial"/>
        <w:sz w:val="16"/>
        <w:szCs w:val="16"/>
      </w:rPr>
    </w:pPr>
  </w:p>
  <w:p w:rsidR="003D230B" w:rsidRDefault="003411C3" w:rsidP="003411C3">
    <w:pPr>
      <w:pStyle w:val="Sidefod"/>
      <w:rPr>
        <w:rFonts w:cs="Arial"/>
        <w:sz w:val="16"/>
        <w:szCs w:val="16"/>
      </w:rPr>
    </w:pPr>
    <w:r w:rsidRPr="003411C3">
      <w:rPr>
        <w:rFonts w:cs="Arial"/>
        <w:sz w:val="16"/>
        <w:szCs w:val="16"/>
      </w:rPr>
      <w:t>Do</w:t>
    </w:r>
    <w:r w:rsidR="003D230B">
      <w:rPr>
        <w:rFonts w:cs="Arial"/>
        <w:sz w:val="16"/>
        <w:szCs w:val="16"/>
      </w:rPr>
      <w:t>k.id: 53469/18</w:t>
    </w:r>
  </w:p>
  <w:p w:rsidR="003411C3" w:rsidRDefault="003D230B" w:rsidP="003411C3">
    <w:pPr>
      <w:pStyle w:val="Sidefod"/>
      <w:rPr>
        <w:rFonts w:cs="Arial"/>
        <w:sz w:val="16"/>
        <w:szCs w:val="16"/>
      </w:rPr>
    </w:pPr>
    <w:r>
      <w:rPr>
        <w:rFonts w:cs="Arial"/>
        <w:sz w:val="16"/>
        <w:szCs w:val="16"/>
      </w:rPr>
      <w:t>Sagsnr.: 17/31798</w:t>
    </w:r>
    <w:r w:rsidR="003411C3">
      <w:rPr>
        <w:rFonts w:cs="Arial"/>
        <w:sz w:val="16"/>
        <w:szCs w:val="16"/>
      </w:rPr>
      <w:t xml:space="preserve"> </w:t>
    </w:r>
    <w:r w:rsidR="003411C3">
      <w:rPr>
        <w:rFonts w:cs="Arial"/>
        <w:sz w:val="16"/>
        <w:szCs w:val="16"/>
      </w:rPr>
      <w:tab/>
    </w:r>
    <w:proofErr w:type="spellStart"/>
    <w:r w:rsidR="003411C3">
      <w:rPr>
        <w:rFonts w:cs="Arial"/>
        <w:sz w:val="16"/>
        <w:szCs w:val="16"/>
      </w:rPr>
      <w:t>Acadre</w:t>
    </w:r>
    <w:proofErr w:type="spellEnd"/>
    <w:r w:rsidR="003411C3">
      <w:rPr>
        <w:rFonts w:cs="Arial"/>
        <w:sz w:val="16"/>
        <w:szCs w:val="16"/>
      </w:rPr>
      <w:t xml:space="preserve"> Undervisningsmateriale,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DATE \@ "dd-MM-yyyy" </w:instrText>
    </w:r>
    <w:r w:rsidR="00716319">
      <w:rPr>
        <w:rFonts w:cs="Arial"/>
        <w:sz w:val="16"/>
        <w:szCs w:val="16"/>
      </w:rPr>
      <w:fldChar w:fldCharType="separate"/>
    </w:r>
    <w:r w:rsidR="00441D9F">
      <w:rPr>
        <w:rFonts w:cs="Arial"/>
        <w:noProof/>
        <w:sz w:val="16"/>
        <w:szCs w:val="16"/>
      </w:rPr>
      <w:t>05-03-2018</w:t>
    </w:r>
    <w:r w:rsidR="00716319">
      <w:rPr>
        <w:rFonts w:cs="Arial"/>
        <w:sz w:val="16"/>
        <w:szCs w:val="16"/>
      </w:rPr>
      <w:fldChar w:fldCharType="end"/>
    </w:r>
    <w:r w:rsidR="003411C3">
      <w:rPr>
        <w:rFonts w:cs="Arial"/>
        <w:sz w:val="16"/>
        <w:szCs w:val="16"/>
      </w:rPr>
      <w:t xml:space="preserve">. Side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PAGE </w:instrText>
    </w:r>
    <w:r w:rsidR="00716319">
      <w:rPr>
        <w:rFonts w:cs="Arial"/>
        <w:sz w:val="16"/>
        <w:szCs w:val="16"/>
      </w:rPr>
      <w:fldChar w:fldCharType="separate"/>
    </w:r>
    <w:r w:rsidR="00934A7E">
      <w:rPr>
        <w:rFonts w:cs="Arial"/>
        <w:noProof/>
        <w:sz w:val="16"/>
        <w:szCs w:val="16"/>
      </w:rPr>
      <w:t>1</w:t>
    </w:r>
    <w:r w:rsidR="00716319">
      <w:rPr>
        <w:rFonts w:cs="Arial"/>
        <w:sz w:val="16"/>
        <w:szCs w:val="16"/>
      </w:rPr>
      <w:fldChar w:fldCharType="end"/>
    </w:r>
    <w:r w:rsidR="003411C3">
      <w:rPr>
        <w:rFonts w:cs="Arial"/>
        <w:sz w:val="16"/>
        <w:szCs w:val="16"/>
      </w:rPr>
      <w:t xml:space="preserve"> af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NUMPAGES </w:instrText>
    </w:r>
    <w:r w:rsidR="00716319">
      <w:rPr>
        <w:rFonts w:cs="Arial"/>
        <w:sz w:val="16"/>
        <w:szCs w:val="16"/>
      </w:rPr>
      <w:fldChar w:fldCharType="separate"/>
    </w:r>
    <w:r w:rsidR="00934A7E">
      <w:rPr>
        <w:rFonts w:cs="Arial"/>
        <w:noProof/>
        <w:sz w:val="16"/>
        <w:szCs w:val="16"/>
      </w:rPr>
      <w:t>1</w:t>
    </w:r>
    <w:r w:rsidR="00716319">
      <w:rPr>
        <w:rFonts w:cs="Arial"/>
        <w:sz w:val="16"/>
        <w:szCs w:val="16"/>
      </w:rPr>
      <w:fldChar w:fldCharType="end"/>
    </w:r>
  </w:p>
  <w:p w:rsidR="00AA1DEF" w:rsidRPr="00AA1DEF" w:rsidRDefault="00AA1DEF" w:rsidP="00AA1DEF">
    <w:pPr>
      <w:pStyle w:val="NormalWeb"/>
      <w:spacing w:before="0" w:beforeAutospacing="0" w:after="0" w:afterAutospacing="0"/>
      <w:rPr>
        <w:rFonts w:ascii="Arial" w:eastAsiaTheme="minorHAnsi" w:hAnsi="Arial" w:cs="Arial"/>
        <w:sz w:val="16"/>
        <w:szCs w:val="16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7F85" w:rsidRDefault="00307F85" w:rsidP="003411C3">
      <w:r>
        <w:separator/>
      </w:r>
    </w:p>
  </w:footnote>
  <w:footnote w:type="continuationSeparator" w:id="0">
    <w:p w:rsidR="00307F85" w:rsidRDefault="00307F85" w:rsidP="00341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C3" w:rsidRDefault="00934A7E" w:rsidP="003411C3">
    <w:pPr>
      <w:pStyle w:val="Sidehoved"/>
    </w:pPr>
    <w:r>
      <w:rPr>
        <w:noProof/>
      </w:rPr>
      <mc:AlternateContent>
        <mc:Choice Requires="wpc">
          <w:drawing>
            <wp:inline distT="0" distB="0" distL="0" distR="0">
              <wp:extent cx="6120130" cy="440690"/>
              <wp:effectExtent l="0" t="0" r="4445" b="0"/>
              <wp:docPr id="3" name="Lærre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83498" y="0"/>
                          <a:ext cx="336632" cy="440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3455" cy="3645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2AC6D832" id="Lærred 1" o:spid="_x0000_s1026" editas="canvas" style="width:481.9pt;height:34.7pt;mso-position-horizontal-relative:char;mso-position-vertical-relative:line" coordsize="61201,4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SI7MqZ6LrfsGspZWhqqTZ&#10;G66mmmS2uKeDA18sMq3BGqORARcfUewh7g3E1pyFvd1bMUuItovHVhxVlt5CpHzBAPQm5Kgiuect&#10;otp1DQSbnaqwPAq08YIP2g061uPfALrs5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V&#10;g38u2CZuyt81KxsYItjCCSUD0JNUZ/FSQRs34aVKaQgfkIf6e85vuIQytz/vNwFPgrs4Ut5BmuYS&#10;oPzIRiP9KesRvvgyxjkva4SR4rbpqA8yFglDH7AWUH7R1bx76jdc9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pFdlUlTkOut/UFHE89XXbK3VSUsEYLPNU&#10;1OCr4YIkA5LySuAB/U+wlz9az33Im9WVqpe6m2m8RFHFme3kVVHzJIA6EvJdxDac47Td3DBLeLc7&#10;V2Y8AqzoWJ+QAJ61tvfADrs7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lHJJ&#10;FIksTvFLE6yRyRsySRyIwZHR1IZHRgCCDcH3aOR4nWWJisikEEGhBGQQRkEHII4dVdEkQxyAMjAg&#10;gioIOCCDxB8x1c/8Ku9Mv2ftTK7Q3dWy5HdeyVpHiy9U5krM5t6taWOlmrZTdqjIYuohMM0zWaWN&#10;4WbXIZHbrV90b3m3P3G5ZueV+aJmn5m2gIRO5q9xbSFgjSH8UsLL4bucurRM2qQyMebf3lva3b+R&#10;9/g5h5eiWHYNzLgxKKJBcJQsqD8McqnWiDCsJAulNCg7vvMDrGP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w1FRBSU89VUypBTU0MtRUTyMFjhghRpJZZG&#10;PCpHGpJP4A9tTzw20L3NwwSCNSzMcBVUVJJ8gACT05DFLcSrBCpaZ2CqoySxNAAPUnA61/O/O8Nx&#10;d17zr8pWVlVFtWhrKiDaW39bR0eOxkckkdPVzUqsY5MxXQnXUTNqfU3jUiNEVeH/AL2+8e/e73Nk&#10;+4XUsi8swSstlbVISKIEhXZK0M8i90rmrVOhSI1VR1r9p/bDZ/bPluKxt40bfpY1a7uKAvJKQCyK&#10;1KiFD2xoKCg1kF2ZiBXuGOpT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sB/l3/8zR3r/wCG&#10;DL/70WD95w/cR/6eLvH/AEpT/wBpNv1iT98D/lRts/6Ww/7R5+rfffUvrnn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201;height:4406;visibility:visible;mso-wrap-style:square">
                <v:fill o:detectmouseclick="t"/>
                <v:path o:connecttype="none"/>
              </v:shape>
              <v:shape id="Picture 3" o:spid="_x0000_s1028" type="#_x0000_t75" style="position:absolute;left:57834;width:3367;height:4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">
                <v:imagedata r:id="rId3" o:title=""/>
              </v:shape>
              <v:shape id="Picture 4" o:spid="_x0000_s1029" type="#_x0000_t75" style="position:absolute;width:12634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">
                <v:imagedata r:id="rId4" o:title=""/>
              </v:shape>
              <w10:anchorlock/>
            </v:group>
          </w:pict>
        </mc:Fallback>
      </mc:AlternateContent>
    </w:r>
  </w:p>
  <w:p w:rsidR="003411C3" w:rsidRDefault="003411C3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F85"/>
    <w:rsid w:val="00172E5F"/>
    <w:rsid w:val="00286C62"/>
    <w:rsid w:val="00307F85"/>
    <w:rsid w:val="003129B5"/>
    <w:rsid w:val="003411C3"/>
    <w:rsid w:val="003D230B"/>
    <w:rsid w:val="00441D9F"/>
    <w:rsid w:val="00716319"/>
    <w:rsid w:val="00740317"/>
    <w:rsid w:val="00934A7E"/>
    <w:rsid w:val="00AA1DEF"/>
    <w:rsid w:val="00B52AD6"/>
    <w:rsid w:val="00D306B4"/>
    <w:rsid w:val="00D74B09"/>
    <w:rsid w:val="00DE16E0"/>
    <w:rsid w:val="00E6759B"/>
    <w:rsid w:val="00F2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226FD6E"/>
  <w15:docId w15:val="{EE1D3DDA-633A-490F-A956-E7BBEAC8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B09"/>
    <w:pPr>
      <w:spacing w:after="0" w:line="240" w:lineRule="auto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411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Overskrift1acadre">
    <w:name w:val="Overskrift 1_acadre"/>
    <w:basedOn w:val="Overskrift1"/>
    <w:next w:val="Normal"/>
    <w:autoRedefine/>
    <w:qFormat/>
    <w:rsid w:val="00934A7E"/>
    <w:pPr>
      <w:spacing w:line="276" w:lineRule="auto"/>
    </w:pPr>
    <w:rPr>
      <w:rFonts w:asciiTheme="minorHAnsi" w:eastAsia="Times New Roman" w:hAnsiTheme="minorHAnsi" w:cs="Cambria"/>
      <w:color w:val="auto"/>
      <w:sz w:val="32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411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ehoved">
    <w:name w:val="header"/>
    <w:basedOn w:val="Normal"/>
    <w:link w:val="SidehovedTegn"/>
    <w:uiPriority w:val="99"/>
    <w:semiHidden/>
    <w:unhideWhenUsed/>
    <w:rsid w:val="003411C3"/>
    <w:pPr>
      <w:tabs>
        <w:tab w:val="center" w:pos="4819"/>
        <w:tab w:val="right" w:pos="9638"/>
      </w:tabs>
    </w:pPr>
    <w:rPr>
      <w:rFonts w:eastAsia="Calibri" w:cs="Calibri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3411C3"/>
    <w:rPr>
      <w:rFonts w:ascii="Arial" w:eastAsia="Calibri" w:hAnsi="Arial" w:cs="Calibri"/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3411C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411C3"/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3411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411C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41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3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Center%20for%20Digitalisering%20Kommunikation%20og%20Erhverv\Digitalisering\Acadre\Acadre%20Vejledning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Acadre Vejledning</Template>
  <TotalTime>0</TotalTime>
  <Pages>1</Pages>
  <Words>26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Hvidovre Kommune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Julie Kofoed</dc:creator>
  <cp:lastModifiedBy>Emily Julie Kofoed</cp:lastModifiedBy>
  <cp:revision>2</cp:revision>
  <dcterms:created xsi:type="dcterms:W3CDTF">2018-03-05T07:56:00Z</dcterms:created>
  <dcterms:modified xsi:type="dcterms:W3CDTF">2018-03-05T07:56:00Z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{DE53324C-CA47-47F5-9505-10CD0B1ECE09}</vt:lpwstr>
  </property>
</Properties>
</file>